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A4C" w:rsidRDefault="00A14A4C" w:rsidP="00A14A4C">
      <w:pPr>
        <w:pageBreakBefore/>
        <w:ind w:left="7082"/>
        <w:rPr>
          <w:rFonts w:ascii="Times New Roman" w:hAnsi="Times New Roman"/>
          <w:b/>
          <w:sz w:val="24"/>
          <w:u w:val="single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    </w:t>
      </w:r>
      <w:r>
        <w:rPr>
          <w:rFonts w:ascii="Times New Roman" w:hAnsi="Times New Roman"/>
          <w:sz w:val="24"/>
          <w:u w:val="single"/>
          <w:lang w:val="bg-BG"/>
        </w:rPr>
        <w:t>Приложение №1</w:t>
      </w:r>
    </w:p>
    <w:p w:rsidR="00A14A4C" w:rsidRDefault="00A14A4C" w:rsidP="00A14A4C">
      <w:pPr>
        <w:rPr>
          <w:rStyle w:val="FontStyle45"/>
          <w:sz w:val="24"/>
        </w:rPr>
      </w:pPr>
    </w:p>
    <w:p w:rsidR="00A14A4C" w:rsidRDefault="00A14A4C" w:rsidP="00A14A4C">
      <w:pPr>
        <w:spacing w:after="120"/>
        <w:rPr>
          <w:rStyle w:val="FontStyle45"/>
          <w:b w:val="0"/>
          <w:sz w:val="24"/>
          <w:lang w:val="bg-BG"/>
        </w:rPr>
      </w:pPr>
      <w:r>
        <w:rPr>
          <w:rStyle w:val="FontStyle45"/>
          <w:b w:val="0"/>
          <w:sz w:val="24"/>
          <w:lang w:val="bg-BG"/>
        </w:rPr>
        <w:t>Входящ № .................../............ 20....... год.</w:t>
      </w:r>
    </w:p>
    <w:p w:rsidR="00A14A4C" w:rsidRDefault="00A14A4C" w:rsidP="00A14A4C">
      <w:pPr>
        <w:spacing w:after="120"/>
        <w:rPr>
          <w:b/>
        </w:rPr>
      </w:pPr>
    </w:p>
    <w:p w:rsidR="00A14A4C" w:rsidRDefault="00A14A4C" w:rsidP="00A14A4C">
      <w:pPr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ДО </w:t>
      </w:r>
    </w:p>
    <w:p w:rsidR="00A14A4C" w:rsidRDefault="00A14A4C" w:rsidP="00A14A4C">
      <w:pPr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ДИРЕКТОРА</w:t>
      </w:r>
    </w:p>
    <w:p w:rsidR="00A14A4C" w:rsidRDefault="00A14A4C" w:rsidP="00A14A4C">
      <w:pPr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НА ....................................................................</w:t>
      </w:r>
    </w:p>
    <w:p w:rsidR="00A14A4C" w:rsidRDefault="00A14A4C" w:rsidP="00A14A4C">
      <w:pPr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ГР. СТРЕЛЧА </w:t>
      </w:r>
    </w:p>
    <w:p w:rsidR="00A14A4C" w:rsidRDefault="00A14A4C" w:rsidP="00A14A4C">
      <w:pPr>
        <w:spacing w:after="120"/>
        <w:jc w:val="both"/>
        <w:rPr>
          <w:rFonts w:ascii="Times New Roman" w:hAnsi="Times New Roman"/>
          <w:sz w:val="24"/>
          <w:lang w:val="bg-BG"/>
        </w:rPr>
      </w:pPr>
    </w:p>
    <w:p w:rsidR="00A14A4C" w:rsidRDefault="00A14A4C" w:rsidP="00A14A4C">
      <w:pPr>
        <w:jc w:val="center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З А Я В Л Е Н И Е</w:t>
      </w:r>
    </w:p>
    <w:p w:rsidR="00A14A4C" w:rsidRDefault="00A14A4C" w:rsidP="00A14A4C">
      <w:pPr>
        <w:spacing w:after="120"/>
        <w:jc w:val="center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за прием на дете в детско/учебно заведение на територията на Община Стрелча </w:t>
      </w:r>
    </w:p>
    <w:p w:rsidR="00A14A4C" w:rsidRDefault="00A14A4C" w:rsidP="00A14A4C">
      <w:pPr>
        <w:spacing w:after="120"/>
        <w:rPr>
          <w:rFonts w:ascii="Times New Roman" w:hAnsi="Times New Roman"/>
          <w:sz w:val="24"/>
          <w:lang w:val="bg-BG"/>
        </w:rPr>
      </w:pPr>
    </w:p>
    <w:p w:rsidR="00A14A4C" w:rsidRDefault="00A14A4C" w:rsidP="00A14A4C">
      <w:pPr>
        <w:spacing w:after="120"/>
        <w:ind w:firstLine="709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УВАЖАЕМА ГОСПОЖО ДИРЕКТОР,</w:t>
      </w:r>
    </w:p>
    <w:p w:rsidR="00A14A4C" w:rsidRDefault="00A14A4C" w:rsidP="00A14A4C">
      <w:pPr>
        <w:spacing w:after="120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Заявявам желание детето ми да бъде прието в повереното Ви детско/учебно заведение.</w:t>
      </w:r>
    </w:p>
    <w:p w:rsidR="00A14A4C" w:rsidRDefault="00A14A4C" w:rsidP="00A14A4C">
      <w:pPr>
        <w:spacing w:after="60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в група …………………………………...............................……....………………..…………</w:t>
      </w:r>
    </w:p>
    <w:p w:rsidR="00A14A4C" w:rsidRDefault="00A14A4C" w:rsidP="00A14A4C">
      <w:pPr>
        <w:spacing w:after="120"/>
        <w:jc w:val="center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/ </w:t>
      </w:r>
      <w:proofErr w:type="spellStart"/>
      <w:r>
        <w:rPr>
          <w:rFonts w:ascii="Times New Roman" w:hAnsi="Times New Roman"/>
          <w:i/>
          <w:sz w:val="24"/>
          <w:lang w:val="bg-BG"/>
        </w:rPr>
        <w:t>яслена</w:t>
      </w:r>
      <w:proofErr w:type="spellEnd"/>
      <w:r>
        <w:rPr>
          <w:rFonts w:ascii="Times New Roman" w:hAnsi="Times New Roman"/>
          <w:i/>
          <w:sz w:val="24"/>
          <w:lang w:val="bg-BG"/>
        </w:rPr>
        <w:t xml:space="preserve"> , първа , втора , трета подготвителна , четвърта подготвителна</w:t>
      </w:r>
      <w:r>
        <w:rPr>
          <w:rFonts w:ascii="Times New Roman" w:hAnsi="Times New Roman"/>
          <w:sz w:val="24"/>
          <w:lang w:val="bg-BG"/>
        </w:rPr>
        <w:t xml:space="preserve"> /</w:t>
      </w:r>
    </w:p>
    <w:p w:rsidR="00A14A4C" w:rsidRDefault="00A14A4C" w:rsidP="00A14A4C">
      <w:pPr>
        <w:spacing w:after="60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Организация на образование ………………………........................................……………….</w:t>
      </w:r>
    </w:p>
    <w:p w:rsidR="00A14A4C" w:rsidRDefault="00A14A4C" w:rsidP="00A14A4C">
      <w:pPr>
        <w:spacing w:after="120"/>
        <w:ind w:left="2832"/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      / </w:t>
      </w:r>
      <w:r>
        <w:rPr>
          <w:rFonts w:ascii="Times New Roman" w:hAnsi="Times New Roman"/>
          <w:i/>
          <w:sz w:val="24"/>
          <w:lang w:val="bg-BG"/>
        </w:rPr>
        <w:t>целодневна , полудневна , почасова ,самостоятелна</w:t>
      </w:r>
      <w:r>
        <w:rPr>
          <w:rFonts w:ascii="Times New Roman" w:hAnsi="Times New Roman"/>
          <w:sz w:val="24"/>
          <w:lang w:val="bg-BG"/>
        </w:rPr>
        <w:t>/</w:t>
      </w:r>
    </w:p>
    <w:p w:rsidR="00A14A4C" w:rsidRDefault="00A14A4C" w:rsidP="00A14A4C">
      <w:pPr>
        <w:spacing w:after="240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Предоставям на Вашето внимание следната задължителна информация:</w:t>
      </w: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1984"/>
        <w:gridCol w:w="1417"/>
        <w:gridCol w:w="143"/>
        <w:gridCol w:w="1559"/>
        <w:gridCol w:w="142"/>
        <w:gridCol w:w="283"/>
        <w:gridCol w:w="284"/>
        <w:gridCol w:w="567"/>
        <w:gridCol w:w="1701"/>
      </w:tblGrid>
      <w:tr w:rsidR="00A14A4C" w:rsidTr="00A14A4C">
        <w:trPr>
          <w:trHeight w:val="397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Лични данни на подателя (родител/настойник)</w:t>
            </w:r>
          </w:p>
        </w:tc>
      </w:tr>
      <w:tr w:rsidR="00A14A4C" w:rsidTr="00A14A4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pStyle w:val="Style30"/>
              <w:widowControl/>
              <w:jc w:val="center"/>
              <w:rPr>
                <w:rStyle w:val="FontStyle45"/>
              </w:rPr>
            </w:pPr>
            <w:r>
              <w:rPr>
                <w:rStyle w:val="FontStyle45"/>
              </w:rPr>
              <w:t>От:</w:t>
            </w:r>
          </w:p>
          <w:p w:rsidR="00A14A4C" w:rsidRDefault="00A14A4C">
            <w:pPr>
              <w:jc w:val="center"/>
              <w:rPr>
                <w:sz w:val="24"/>
                <w:lang w:val="bg-BG"/>
              </w:rPr>
            </w:pPr>
            <w:r>
              <w:rPr>
                <w:rStyle w:val="FontStyle42"/>
                <w:lang w:val="bg-BG"/>
              </w:rPr>
              <w:t>(трите имена)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rPr>
          <w:trHeight w:val="62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lang w:val="bg-BG"/>
              </w:rPr>
              <w:t>Адрес:</w:t>
            </w:r>
          </w:p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(настоящ адрес)</w:t>
            </w:r>
          </w:p>
        </w:tc>
        <w:tc>
          <w:tcPr>
            <w:tcW w:w="552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spacing w:before="60" w:after="120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bg-BG"/>
              </w:rPr>
              <w:t>Обл</w:t>
            </w:r>
            <w:proofErr w:type="spellEnd"/>
            <w:r>
              <w:rPr>
                <w:rFonts w:ascii="Times New Roman" w:hAnsi="Times New Roman"/>
                <w:sz w:val="24"/>
                <w:lang w:val="bg-BG"/>
              </w:rPr>
              <w:t>. ............................., Община .........................</w:t>
            </w:r>
          </w:p>
          <w:p w:rsidR="00A14A4C" w:rsidRDefault="00A14A4C">
            <w:pPr>
              <w:spacing w:before="120" w:after="120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 xml:space="preserve"> гр./с. .......................................................................</w:t>
            </w:r>
          </w:p>
          <w:p w:rsidR="00A14A4C" w:rsidRDefault="00A14A4C">
            <w:pPr>
              <w:spacing w:before="120" w:after="60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 xml:space="preserve"> ул. ........................................................ № .............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Телефон</w:t>
            </w:r>
          </w:p>
          <w:p w:rsidR="00A14A4C" w:rsidRDefault="00A14A4C">
            <w:pPr>
              <w:spacing w:after="60"/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E-</w:t>
            </w:r>
            <w:proofErr w:type="spellStart"/>
            <w:r>
              <w:rPr>
                <w:rFonts w:ascii="Times New Roman" w:hAnsi="Times New Roman"/>
                <w:sz w:val="24"/>
                <w:lang w:val="bg-BG"/>
              </w:rPr>
              <w:t>mail</w:t>
            </w:r>
            <w:proofErr w:type="spellEnd"/>
            <w:r>
              <w:rPr>
                <w:rFonts w:ascii="Times New Roman" w:hAnsi="Times New Roman"/>
                <w:sz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lang w:val="bg-BG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незадължително)</w:t>
            </w:r>
          </w:p>
          <w:p w:rsidR="00A14A4C" w:rsidRDefault="00A14A4C">
            <w:pPr>
              <w:spacing w:after="60"/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rPr>
          <w:trHeight w:val="397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Данни за детето</w:t>
            </w:r>
          </w:p>
        </w:tc>
      </w:tr>
      <w:tr w:rsidR="00A14A4C" w:rsidTr="00A14A4C">
        <w:trPr>
          <w:trHeight w:val="56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rPr>
                <w:rFonts w:ascii="Times New Roman" w:hAnsi="Times New Roman"/>
                <w:b/>
                <w:lang w:val="bg-BG"/>
              </w:rPr>
            </w:pPr>
            <w:r>
              <w:rPr>
                <w:rStyle w:val="FontStyle42"/>
                <w:b/>
                <w:lang w:val="bg-BG"/>
              </w:rPr>
              <w:t>Трите имена: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ЕГН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rPr>
          <w:trHeight w:val="397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Данни за родителите</w:t>
            </w:r>
          </w:p>
        </w:tc>
      </w:tr>
      <w:tr w:rsidR="00A14A4C" w:rsidTr="00A14A4C">
        <w:trPr>
          <w:trHeight w:val="56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lang w:val="bg-BG"/>
              </w:rPr>
              <w:t>Майка:</w:t>
            </w:r>
          </w:p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(трите имена)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rPr>
          <w:trHeight w:val="3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Месторабота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Длъжност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rPr>
          <w:trHeight w:val="56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lang w:val="bg-BG"/>
              </w:rPr>
              <w:t>Баща:</w:t>
            </w:r>
          </w:p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(трите имена)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rPr>
          <w:trHeight w:val="3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Месторабота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Длъжност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A14A4C" w:rsidTr="00A14A4C">
        <w:trPr>
          <w:trHeight w:val="397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Данни за други деца в семейството:</w:t>
            </w:r>
          </w:p>
        </w:tc>
      </w:tr>
      <w:tr w:rsidR="00A14A4C" w:rsidTr="00A14A4C">
        <w:trPr>
          <w:trHeight w:val="340"/>
        </w:trPr>
        <w:tc>
          <w:tcPr>
            <w:tcW w:w="6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4A4C" w:rsidRDefault="00A14A4C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Брой деца до 16-годишна възраст в семейството: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A4C" w:rsidRDefault="00A14A4C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</w:tbl>
    <w:p w:rsidR="00700D6B" w:rsidRDefault="00700D6B">
      <w:bookmarkStart w:id="0" w:name="_GoBack"/>
      <w:bookmarkEnd w:id="0"/>
    </w:p>
    <w:sectPr w:rsidR="00700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rman">
    <w:altName w:val="Arial"/>
    <w:charset w:val="00"/>
    <w:family w:val="swiss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4C"/>
    <w:rsid w:val="002E6C4B"/>
    <w:rsid w:val="00700D6B"/>
    <w:rsid w:val="00A1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06596-9BBA-450C-91F2-E6B721B0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A4C"/>
    <w:rPr>
      <w:rFonts w:ascii="German" w:hAnsi="German"/>
      <w:bCs/>
      <w:sz w:val="28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2E6C4B"/>
    <w:pPr>
      <w:keepNext/>
      <w:keepLines/>
      <w:spacing w:before="480"/>
      <w:outlineLvl w:val="0"/>
    </w:pPr>
    <w:rPr>
      <w:rFonts w:ascii="Cambria" w:hAnsi="Cambria"/>
      <w:b/>
      <w:bCs w:val="0"/>
      <w:color w:val="365F9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C4B"/>
    <w:pPr>
      <w:keepNext/>
      <w:keepLines/>
      <w:spacing w:before="200"/>
      <w:outlineLvl w:val="1"/>
    </w:pPr>
    <w:rPr>
      <w:rFonts w:ascii="Cambria" w:hAnsi="Cambria"/>
      <w:b/>
      <w:bCs w:val="0"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C4B"/>
    <w:pPr>
      <w:keepNext/>
      <w:keepLines/>
      <w:spacing w:before="200"/>
      <w:outlineLvl w:val="2"/>
    </w:pPr>
    <w:rPr>
      <w:rFonts w:ascii="Cambria" w:hAnsi="Cambria"/>
      <w:b/>
      <w:bCs w:val="0"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C4B"/>
    <w:pPr>
      <w:keepNext/>
      <w:keepLines/>
      <w:spacing w:before="200"/>
      <w:outlineLvl w:val="3"/>
    </w:pPr>
    <w:rPr>
      <w:rFonts w:ascii="Cambria" w:hAnsi="Cambria"/>
      <w:b/>
      <w:bCs w:val="0"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C4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C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C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C4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C4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Emphasis"/>
    <w:basedOn w:val="a0"/>
    <w:uiPriority w:val="20"/>
    <w:qFormat/>
    <w:rsid w:val="002E6C4B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E6C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2E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E6C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"/>
    <w:rsid w:val="002E6C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basedOn w:val="a0"/>
    <w:link w:val="5"/>
    <w:uiPriority w:val="9"/>
    <w:rsid w:val="002E6C4B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basedOn w:val="a0"/>
    <w:link w:val="6"/>
    <w:uiPriority w:val="9"/>
    <w:rsid w:val="002E6C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лавие 7 Знак"/>
    <w:basedOn w:val="a0"/>
    <w:link w:val="7"/>
    <w:uiPriority w:val="9"/>
    <w:rsid w:val="002E6C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лавие 8 Знак"/>
    <w:basedOn w:val="a0"/>
    <w:link w:val="8"/>
    <w:uiPriority w:val="9"/>
    <w:rsid w:val="002E6C4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2E6C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E6C4B"/>
    <w:rPr>
      <w:b/>
      <w:bCs w:val="0"/>
      <w:color w:val="4F81BD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E6C4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2E6C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E6C4B"/>
    <w:pPr>
      <w:numPr>
        <w:ilvl w:val="1"/>
      </w:numPr>
    </w:pPr>
    <w:rPr>
      <w:rFonts w:ascii="Cambria" w:hAnsi="Cambria"/>
      <w:i/>
      <w:iCs/>
      <w:color w:val="4F81BD"/>
      <w:spacing w:val="15"/>
      <w:sz w:val="24"/>
    </w:rPr>
  </w:style>
  <w:style w:type="character" w:customStyle="1" w:styleId="a8">
    <w:name w:val="Подзаглавие Знак"/>
    <w:basedOn w:val="a0"/>
    <w:link w:val="a7"/>
    <w:uiPriority w:val="11"/>
    <w:rsid w:val="002E6C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2E6C4B"/>
    <w:rPr>
      <w:b/>
      <w:bCs/>
    </w:rPr>
  </w:style>
  <w:style w:type="paragraph" w:styleId="aa">
    <w:name w:val="No Spacing"/>
    <w:uiPriority w:val="1"/>
    <w:qFormat/>
    <w:rsid w:val="002E6C4B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2E6C4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6C4B"/>
    <w:rPr>
      <w:i/>
      <w:iCs/>
      <w:color w:val="000000"/>
    </w:rPr>
  </w:style>
  <w:style w:type="character" w:customStyle="1" w:styleId="ad">
    <w:name w:val="Цитат Знак"/>
    <w:basedOn w:val="a0"/>
    <w:link w:val="ac"/>
    <w:uiPriority w:val="29"/>
    <w:rsid w:val="002E6C4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2E6C4B"/>
    <w:pPr>
      <w:pBdr>
        <w:bottom w:val="single" w:sz="4" w:space="4" w:color="4F81BD"/>
      </w:pBdr>
      <w:spacing w:before="200" w:after="280"/>
      <w:ind w:left="936" w:right="936"/>
    </w:pPr>
    <w:rPr>
      <w:b/>
      <w:bCs w:val="0"/>
      <w:i/>
      <w:iCs/>
      <w:color w:val="4F81BD"/>
    </w:rPr>
  </w:style>
  <w:style w:type="character" w:customStyle="1" w:styleId="af">
    <w:name w:val="Интензивно цитиране Знак"/>
    <w:basedOn w:val="a0"/>
    <w:link w:val="ae"/>
    <w:uiPriority w:val="30"/>
    <w:rsid w:val="002E6C4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2E6C4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2E6C4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2E6C4B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2E6C4B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2E6C4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2E6C4B"/>
    <w:pPr>
      <w:outlineLvl w:val="9"/>
    </w:pPr>
  </w:style>
  <w:style w:type="paragraph" w:customStyle="1" w:styleId="Style30">
    <w:name w:val="Style30"/>
    <w:basedOn w:val="a"/>
    <w:uiPriority w:val="99"/>
    <w:rsid w:val="00A14A4C"/>
    <w:pPr>
      <w:widowControl w:val="0"/>
      <w:autoSpaceDE w:val="0"/>
      <w:autoSpaceDN w:val="0"/>
      <w:adjustRightInd w:val="0"/>
    </w:pPr>
    <w:rPr>
      <w:rFonts w:ascii="Times New Roman" w:hAnsi="Times New Roman"/>
      <w:bCs w:val="0"/>
      <w:sz w:val="24"/>
      <w:lang w:val="bg-BG" w:eastAsia="bg-BG"/>
    </w:rPr>
  </w:style>
  <w:style w:type="character" w:customStyle="1" w:styleId="FontStyle42">
    <w:name w:val="Font Style42"/>
    <w:uiPriority w:val="99"/>
    <w:rsid w:val="00A14A4C"/>
    <w:rPr>
      <w:rFonts w:ascii="Times New Roman" w:hAnsi="Times New Roman" w:cs="Times New Roman" w:hint="default"/>
      <w:sz w:val="22"/>
      <w:szCs w:val="22"/>
    </w:rPr>
  </w:style>
  <w:style w:type="character" w:customStyle="1" w:styleId="FontStyle45">
    <w:name w:val="Font Style45"/>
    <w:uiPriority w:val="99"/>
    <w:rsid w:val="00A14A4C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5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1</cp:revision>
  <dcterms:created xsi:type="dcterms:W3CDTF">2023-05-26T08:51:00Z</dcterms:created>
  <dcterms:modified xsi:type="dcterms:W3CDTF">2023-05-26T08:51:00Z</dcterms:modified>
</cp:coreProperties>
</file>