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8EA" w:rsidRDefault="0023191E" w:rsidP="00ED38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 w:bidi="ar-SA"/>
        </w:rPr>
      </w:pPr>
      <w:r>
        <w:rPr>
          <w:noProof/>
          <w:lang w:val="bg-BG" w:eastAsia="bg-BG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504950" cy="1762125"/>
            <wp:effectExtent l="0" t="0" r="0" b="9525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8EA">
        <w:rPr>
          <w:rFonts w:ascii="Times New Roman" w:hAnsi="Times New Roman"/>
          <w:b/>
          <w:sz w:val="24"/>
          <w:szCs w:val="24"/>
          <w:lang w:val="en-AU" w:eastAsia="bg-BG" w:bidi="ar-SA"/>
        </w:rPr>
        <w:t xml:space="preserve"> </w:t>
      </w:r>
    </w:p>
    <w:p w:rsidR="00ED38EA" w:rsidRDefault="00ED38EA" w:rsidP="00ED38EA">
      <w:pPr>
        <w:jc w:val="center"/>
        <w:rPr>
          <w:rFonts w:ascii="Times New Roman" w:hAnsi="Times New Roman"/>
          <w:b/>
          <w:sz w:val="24"/>
          <w:szCs w:val="24"/>
          <w:lang w:val="ru-RU" w:eastAsia="bg-BG" w:bidi="ar-SA"/>
        </w:rPr>
      </w:pPr>
      <w:r>
        <w:rPr>
          <w:rFonts w:ascii="Times New Roman" w:hAnsi="Times New Roman"/>
          <w:b/>
          <w:sz w:val="24"/>
          <w:szCs w:val="24"/>
          <w:lang w:val="ru-RU" w:eastAsia="bg-BG" w:bidi="ar-SA"/>
        </w:rPr>
        <w:t xml:space="preserve">ДЕТСКА ГРАДИНА „Д-Р СТАЙКО </w:t>
      </w:r>
      <w:proofErr w:type="gramStart"/>
      <w:r>
        <w:rPr>
          <w:rFonts w:ascii="Times New Roman" w:hAnsi="Times New Roman"/>
          <w:b/>
          <w:sz w:val="24"/>
          <w:szCs w:val="24"/>
          <w:lang w:val="ru-RU" w:eastAsia="bg-BG" w:bidi="ar-SA"/>
        </w:rPr>
        <w:t>СТАЙКОВ“</w:t>
      </w:r>
      <w:proofErr w:type="gramEnd"/>
      <w:r>
        <w:rPr>
          <w:rFonts w:ascii="Times New Roman" w:hAnsi="Times New Roman"/>
          <w:b/>
          <w:sz w:val="24"/>
          <w:szCs w:val="24"/>
          <w:lang w:val="ru-RU" w:eastAsia="bg-BG" w:bidi="ar-SA"/>
        </w:rPr>
        <w:t xml:space="preserve"> </w:t>
      </w:r>
    </w:p>
    <w:p w:rsidR="00ED38EA" w:rsidRDefault="00ED38EA" w:rsidP="00ED38E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 w:eastAsia="bg-BG" w:bidi="ar-SA"/>
        </w:rPr>
      </w:pPr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гр.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Стрелча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община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Стрелча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област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Пазарджик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</w:t>
      </w:r>
    </w:p>
    <w:p w:rsidR="00ED38EA" w:rsidRDefault="00ED38EA" w:rsidP="00ED38E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bg-BG" w:eastAsia="bg-BG" w:bidi="ar-SA"/>
        </w:rPr>
      </w:pPr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ул. </w:t>
      </w:r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„</w:t>
      </w: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>Н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едел</w:t>
      </w: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>ьо</w:t>
      </w:r>
      <w:proofErr w:type="spellEnd"/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 xml:space="preserve"> С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апунджиев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”</w:t>
      </w: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 xml:space="preserve"> №</w:t>
      </w:r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 xml:space="preserve"> 9</w:t>
      </w:r>
    </w:p>
    <w:p w:rsidR="00ED38EA" w:rsidRDefault="00ED38EA" w:rsidP="00ED38EA">
      <w:pPr>
        <w:rPr>
          <w:rFonts w:ascii="Times New Roman" w:hAnsi="Times New Roman"/>
          <w:b/>
          <w:i/>
          <w:sz w:val="24"/>
          <w:szCs w:val="24"/>
          <w:lang w:val="en-AU" w:eastAsia="bg-BG" w:bidi="ar-SA"/>
        </w:rPr>
      </w:pP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 xml:space="preserve">                              </w:t>
      </w:r>
      <w:proofErr w:type="gramStart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е</w:t>
      </w:r>
      <w:r>
        <w:rPr>
          <w:rFonts w:ascii="Times New Roman" w:hAnsi="Times New Roman"/>
          <w:b/>
          <w:i/>
          <w:sz w:val="24"/>
          <w:szCs w:val="24"/>
          <w:lang w:val="en-GB" w:eastAsia="bg-BG" w:bidi="ar-SA"/>
        </w:rPr>
        <w:t>-</w:t>
      </w:r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mail</w:t>
      </w:r>
      <w:proofErr w:type="gramEnd"/>
      <w:r>
        <w:rPr>
          <w:rFonts w:ascii="Times New Roman" w:hAnsi="Times New Roman"/>
          <w:b/>
          <w:i/>
          <w:sz w:val="24"/>
          <w:szCs w:val="24"/>
          <w:lang w:val="en-GB" w:eastAsia="bg-BG" w:bidi="ar-SA"/>
        </w:rPr>
        <w:t xml:space="preserve">: </w:t>
      </w:r>
      <w:hyperlink r:id="rId6" w:history="1">
        <w:r>
          <w:rPr>
            <w:rStyle w:val="af6"/>
            <w:rFonts w:ascii="Times New Roman" w:hAnsi="Times New Roman"/>
            <w:b/>
            <w:i/>
            <w:sz w:val="24"/>
            <w:szCs w:val="24"/>
            <w:lang w:val="en-AU" w:eastAsia="bg-BG" w:bidi="ar-SA"/>
          </w:rPr>
          <w:t>cdg.strelcha@dir.bg</w:t>
        </w:r>
      </w:hyperlink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 xml:space="preserve">,  </w:t>
      </w:r>
    </w:p>
    <w:p w:rsidR="00ED38EA" w:rsidRDefault="00ED38EA" w:rsidP="00ED38EA">
      <w:pPr>
        <w:rPr>
          <w:rFonts w:ascii="Times New Roman" w:hAnsi="Times New Roman"/>
          <w:b/>
          <w:i/>
          <w:sz w:val="24"/>
          <w:szCs w:val="24"/>
          <w:lang w:val="en-AU" w:eastAsia="bg-BG" w:bidi="ar-SA"/>
        </w:rPr>
      </w:pPr>
    </w:p>
    <w:p w:rsidR="00700D6B" w:rsidRDefault="00700D6B"/>
    <w:p w:rsidR="00ED38EA" w:rsidRDefault="00ED38EA"/>
    <w:p w:rsidR="00ED38EA" w:rsidRDefault="00F56B24" w:rsidP="00ED38EA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СПИСЪК НА ПРИЕТИ</w:t>
      </w:r>
      <w:r w:rsidR="00ED38EA" w:rsidRPr="00ED38EA">
        <w:rPr>
          <w:rFonts w:ascii="Times New Roman" w:hAnsi="Times New Roman"/>
          <w:sz w:val="24"/>
          <w:szCs w:val="24"/>
          <w:lang w:val="bg-BG"/>
        </w:rPr>
        <w:t>ТЕ ДЕЦА В ДЕТСКА ГРАДИНА „Д-Р СТАЙКО СТАЙК</w:t>
      </w:r>
      <w:r w:rsidR="00D264E0">
        <w:rPr>
          <w:rFonts w:ascii="Times New Roman" w:hAnsi="Times New Roman"/>
          <w:sz w:val="24"/>
          <w:szCs w:val="24"/>
          <w:lang w:val="bg-BG"/>
        </w:rPr>
        <w:t>ОВ“ ГР. СТРЕЛЧА ЗА УЧЕБНАТА 202</w:t>
      </w:r>
      <w:r w:rsidR="00D264E0">
        <w:rPr>
          <w:rFonts w:ascii="Times New Roman" w:hAnsi="Times New Roman"/>
          <w:sz w:val="24"/>
          <w:szCs w:val="24"/>
        </w:rPr>
        <w:t>6</w:t>
      </w:r>
      <w:r w:rsidR="00D264E0">
        <w:rPr>
          <w:rFonts w:ascii="Times New Roman" w:hAnsi="Times New Roman"/>
          <w:sz w:val="24"/>
          <w:szCs w:val="24"/>
          <w:lang w:val="bg-BG"/>
        </w:rPr>
        <w:t xml:space="preserve"> – 2027</w:t>
      </w:r>
      <w:r w:rsidR="00ED38EA" w:rsidRPr="00ED38EA">
        <w:rPr>
          <w:rFonts w:ascii="Times New Roman" w:hAnsi="Times New Roman"/>
          <w:sz w:val="24"/>
          <w:szCs w:val="24"/>
          <w:lang w:val="bg-BG"/>
        </w:rPr>
        <w:t xml:space="preserve"> ГОДИНА</w:t>
      </w:r>
    </w:p>
    <w:p w:rsidR="00ED38EA" w:rsidRDefault="00ED38EA" w:rsidP="00ED38EA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D38EA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Я.И.Д. – Вх. № 135</w:t>
      </w:r>
      <w:r w:rsidR="00ED38E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D38EA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А.Ц.С.  - Вх. № 134</w:t>
      </w:r>
      <w:r w:rsidR="00ED38E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D38EA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В.И.Л. – Вх. № 147</w:t>
      </w:r>
      <w:r w:rsidR="00ED38E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К.Й.А. – Вх. № 154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Б.Г.Х. – Вх. № 15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5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К.В.П. – Вх. № 156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Ц.Г.Ц. – Вх. № 157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А.В.Д.– Вх. № 161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А.С.П.– Вх. № 162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Т.Т.М. – Вх. № 171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С.Х.А.–  Вх. № 177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Г.Г.Д. – Вх. № 183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032D2" w:rsidRDefault="00D264E0" w:rsidP="000032D2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И.М.Ч. – Вх. № 187</w:t>
      </w:r>
      <w:r w:rsidR="000032D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D38EA" w:rsidRPr="00ED38EA" w:rsidRDefault="00ED38EA" w:rsidP="0023191E">
      <w:pPr>
        <w:spacing w:after="120" w:line="240" w:lineRule="auto"/>
        <w:ind w:left="36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ED38EA" w:rsidRPr="00ED3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6D2C87"/>
    <w:multiLevelType w:val="hybridMultilevel"/>
    <w:tmpl w:val="4C76DE1E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8EA"/>
    <w:rsid w:val="000032D2"/>
    <w:rsid w:val="0023191E"/>
    <w:rsid w:val="002E6C4B"/>
    <w:rsid w:val="00700D6B"/>
    <w:rsid w:val="00D264E0"/>
    <w:rsid w:val="00ED38EA"/>
    <w:rsid w:val="00F5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35EB6-1CCD-4559-9488-97901350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8EA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2E6C4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4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4B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4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4B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4B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4B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4B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4B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E6C4B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E6C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2E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E6C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2E6C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2E6C4B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2E6C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лавие 7 Знак"/>
    <w:basedOn w:val="a0"/>
    <w:link w:val="7"/>
    <w:uiPriority w:val="9"/>
    <w:rsid w:val="002E6C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лавие 8 Знак"/>
    <w:basedOn w:val="a0"/>
    <w:link w:val="8"/>
    <w:uiPriority w:val="9"/>
    <w:rsid w:val="002E6C4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2E6C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E6C4B"/>
    <w:pPr>
      <w:spacing w:line="240" w:lineRule="auto"/>
    </w:pPr>
    <w:rPr>
      <w:b/>
      <w:bCs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E6C4B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2E6C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E6C4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8">
    <w:name w:val="Подзаглавие Знак"/>
    <w:basedOn w:val="a0"/>
    <w:link w:val="a7"/>
    <w:uiPriority w:val="11"/>
    <w:rsid w:val="002E6C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2E6C4B"/>
    <w:rPr>
      <w:b/>
      <w:bCs/>
    </w:rPr>
  </w:style>
  <w:style w:type="paragraph" w:styleId="aa">
    <w:name w:val="No Spacing"/>
    <w:uiPriority w:val="1"/>
    <w:qFormat/>
    <w:rsid w:val="002E6C4B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2E6C4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6C4B"/>
    <w:rPr>
      <w:i/>
      <w:iCs/>
      <w:color w:val="000000"/>
    </w:rPr>
  </w:style>
  <w:style w:type="character" w:customStyle="1" w:styleId="ad">
    <w:name w:val="Цитат Знак"/>
    <w:basedOn w:val="a0"/>
    <w:link w:val="ac"/>
    <w:uiPriority w:val="29"/>
    <w:rsid w:val="002E6C4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2E6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Интензивно цитиране Знак"/>
    <w:basedOn w:val="a0"/>
    <w:link w:val="ae"/>
    <w:uiPriority w:val="30"/>
    <w:rsid w:val="002E6C4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2E6C4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2E6C4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2E6C4B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2E6C4B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2E6C4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E6C4B"/>
    <w:pPr>
      <w:outlineLvl w:val="9"/>
    </w:pPr>
  </w:style>
  <w:style w:type="character" w:styleId="af6">
    <w:name w:val="Hyperlink"/>
    <w:uiPriority w:val="99"/>
    <w:unhideWhenUsed/>
    <w:rsid w:val="00ED38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9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.strelcha@dir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30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5</cp:revision>
  <dcterms:created xsi:type="dcterms:W3CDTF">2023-06-08T06:57:00Z</dcterms:created>
  <dcterms:modified xsi:type="dcterms:W3CDTF">2026-06-10T07:35:00Z</dcterms:modified>
</cp:coreProperties>
</file>