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02F" w:rsidRDefault="0030202F" w:rsidP="0030202F">
      <w:pPr>
        <w:jc w:val="center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Детска</w:t>
      </w:r>
      <w:proofErr w:type="spellEnd"/>
      <w:r>
        <w:rPr>
          <w:b/>
          <w:bCs/>
          <w:sz w:val="28"/>
          <w:szCs w:val="28"/>
          <w:lang w:val="ru-RU"/>
        </w:rPr>
        <w:t xml:space="preserve"> градина</w:t>
      </w:r>
      <w:proofErr w:type="gramStart"/>
      <w:r>
        <w:rPr>
          <w:b/>
          <w:bCs/>
          <w:sz w:val="28"/>
          <w:szCs w:val="28"/>
          <w:lang w:val="ru-RU"/>
        </w:rPr>
        <w:t xml:space="preserve"> ,</w:t>
      </w:r>
      <w:proofErr w:type="gramEnd"/>
      <w:r>
        <w:rPr>
          <w:b/>
          <w:bCs/>
          <w:sz w:val="28"/>
          <w:szCs w:val="28"/>
          <w:lang w:val="ru-RU"/>
        </w:rPr>
        <w:t xml:space="preserve">,Д-р </w:t>
      </w:r>
      <w:proofErr w:type="spellStart"/>
      <w:r>
        <w:rPr>
          <w:b/>
          <w:bCs/>
          <w:sz w:val="28"/>
          <w:szCs w:val="28"/>
          <w:lang w:val="ru-RU"/>
        </w:rPr>
        <w:t>Стайко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Стайков</w:t>
      </w:r>
      <w:proofErr w:type="spellEnd"/>
      <w:r>
        <w:rPr>
          <w:b/>
          <w:bCs/>
          <w:sz w:val="28"/>
          <w:szCs w:val="28"/>
          <w:lang w:val="ru-RU"/>
        </w:rPr>
        <w:t>”</w:t>
      </w:r>
    </w:p>
    <w:p w:rsidR="0030202F" w:rsidRDefault="0030202F" w:rsidP="0030202F">
      <w:pPr>
        <w:jc w:val="center"/>
        <w:rPr>
          <w:b/>
          <w:bCs/>
          <w:sz w:val="22"/>
          <w:szCs w:val="22"/>
        </w:rPr>
      </w:pPr>
      <w:r>
        <w:rPr>
          <w:b/>
          <w:bCs/>
          <w:lang w:val="ru-RU"/>
        </w:rPr>
        <w:t xml:space="preserve">гр. </w:t>
      </w:r>
      <w:proofErr w:type="spellStart"/>
      <w:r>
        <w:rPr>
          <w:b/>
          <w:bCs/>
          <w:lang w:val="ru-RU"/>
        </w:rPr>
        <w:t>Стрелча</w:t>
      </w:r>
      <w:proofErr w:type="spellEnd"/>
      <w:r>
        <w:rPr>
          <w:b/>
          <w:bCs/>
          <w:lang w:val="ru-RU"/>
        </w:rPr>
        <w:t xml:space="preserve">, община </w:t>
      </w:r>
      <w:proofErr w:type="spellStart"/>
      <w:r>
        <w:rPr>
          <w:b/>
          <w:bCs/>
          <w:lang w:val="ru-RU"/>
        </w:rPr>
        <w:t>Стрелча</w:t>
      </w:r>
      <w:proofErr w:type="spellEnd"/>
      <w:r>
        <w:rPr>
          <w:b/>
          <w:bCs/>
          <w:lang w:val="ru-RU"/>
        </w:rPr>
        <w:t xml:space="preserve">, </w:t>
      </w:r>
      <w:proofErr w:type="spellStart"/>
      <w:r>
        <w:rPr>
          <w:b/>
          <w:bCs/>
          <w:lang w:val="ru-RU"/>
        </w:rPr>
        <w:t>област</w:t>
      </w:r>
      <w:proofErr w:type="spellEnd"/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Пазарджишка</w:t>
      </w:r>
      <w:proofErr w:type="spellEnd"/>
      <w:r>
        <w:rPr>
          <w:b/>
          <w:bCs/>
          <w:lang w:val="ru-RU"/>
        </w:rPr>
        <w:t xml:space="preserve">, </w:t>
      </w:r>
      <w:r>
        <w:rPr>
          <w:b/>
          <w:bCs/>
        </w:rPr>
        <w:t>ул. „Н. Сапунджиев” 4</w:t>
      </w:r>
    </w:p>
    <w:p w:rsidR="0030202F" w:rsidRDefault="0030202F" w:rsidP="0030202F">
      <w:pPr>
        <w:jc w:val="center"/>
        <w:rPr>
          <w:b/>
          <w:bCs/>
          <w:sz w:val="20"/>
          <w:szCs w:val="20"/>
          <w:lang w:val="ru-RU"/>
        </w:rPr>
      </w:pPr>
      <w:r>
        <w:rPr>
          <w:b/>
          <w:bCs/>
        </w:rPr>
        <w:t>е</w:t>
      </w:r>
      <w:r>
        <w:rPr>
          <w:b/>
          <w:bCs/>
          <w:lang w:val="ru-RU"/>
        </w:rPr>
        <w:t>-</w:t>
      </w:r>
      <w:proofErr w:type="spellStart"/>
      <w:r>
        <w:rPr>
          <w:b/>
          <w:bCs/>
        </w:rPr>
        <w:t>mail</w:t>
      </w:r>
      <w:proofErr w:type="spellEnd"/>
      <w:r>
        <w:rPr>
          <w:b/>
          <w:bCs/>
          <w:lang w:val="ru-RU"/>
        </w:rPr>
        <w:t xml:space="preserve">: </w:t>
      </w:r>
      <w:hyperlink r:id="rId5" w:history="1">
        <w:r>
          <w:rPr>
            <w:rStyle w:val="a5"/>
            <w:b/>
            <w:bCs/>
          </w:rPr>
          <w:t>cdg.strelcha@dir.bg</w:t>
        </w:r>
      </w:hyperlink>
      <w:r>
        <w:rPr>
          <w:b/>
          <w:bCs/>
        </w:rPr>
        <w:t>,  тел. 03532 20-70</w:t>
      </w:r>
    </w:p>
    <w:p w:rsidR="0030202F" w:rsidRDefault="0030202F" w:rsidP="0030202F"/>
    <w:p w:rsidR="0030202F" w:rsidRDefault="0030202F" w:rsidP="003C3F41">
      <w:pPr>
        <w:rPr>
          <w:b/>
          <w:sz w:val="40"/>
          <w:szCs w:val="40"/>
          <w:lang w:val="en-US"/>
        </w:rPr>
      </w:pPr>
      <w:r>
        <w:t xml:space="preserve">                                                                  </w:t>
      </w:r>
    </w:p>
    <w:p w:rsidR="0030202F" w:rsidRDefault="0030202F" w:rsidP="00FB3152">
      <w:pPr>
        <w:jc w:val="center"/>
        <w:rPr>
          <w:b/>
          <w:sz w:val="40"/>
          <w:szCs w:val="40"/>
          <w:lang w:val="en-US"/>
        </w:rPr>
      </w:pPr>
    </w:p>
    <w:p w:rsidR="0030202F" w:rsidRDefault="0030202F" w:rsidP="00FB3152">
      <w:pPr>
        <w:jc w:val="center"/>
        <w:rPr>
          <w:b/>
          <w:sz w:val="40"/>
          <w:szCs w:val="40"/>
          <w:lang w:val="en-US"/>
        </w:rPr>
      </w:pPr>
    </w:p>
    <w:p w:rsidR="00FB3152" w:rsidRDefault="00FB3152" w:rsidP="00FB3152">
      <w:pPr>
        <w:jc w:val="center"/>
        <w:rPr>
          <w:b/>
          <w:sz w:val="40"/>
          <w:szCs w:val="40"/>
        </w:rPr>
      </w:pPr>
      <w:r w:rsidRPr="00A24100">
        <w:rPr>
          <w:b/>
          <w:sz w:val="40"/>
          <w:szCs w:val="40"/>
        </w:rPr>
        <w:t>МЕРКИ ЗА ПОВИШАВАНЕ КАЧЕСТВОТО НА ОБРАЗОВАНИЕ</w:t>
      </w:r>
    </w:p>
    <w:p w:rsidR="001E50B3" w:rsidRPr="00A24100" w:rsidRDefault="001E50B3" w:rsidP="00FB3152">
      <w:pPr>
        <w:jc w:val="center"/>
        <w:rPr>
          <w:b/>
          <w:sz w:val="40"/>
          <w:szCs w:val="40"/>
        </w:rPr>
      </w:pPr>
    </w:p>
    <w:p w:rsidR="00FB3152" w:rsidRPr="00FB3152" w:rsidRDefault="00FB3152" w:rsidP="00FB3152">
      <w:pPr>
        <w:ind w:left="708" w:firstLine="708"/>
        <w:rPr>
          <w:sz w:val="40"/>
          <w:szCs w:val="40"/>
        </w:rPr>
      </w:pPr>
      <w:r w:rsidRPr="00A24100">
        <w:rPr>
          <w:sz w:val="40"/>
          <w:szCs w:val="40"/>
        </w:rPr>
        <w:t xml:space="preserve">В  </w:t>
      </w:r>
      <w:r>
        <w:rPr>
          <w:sz w:val="40"/>
          <w:szCs w:val="40"/>
        </w:rPr>
        <w:t>ДГ „Д</w:t>
      </w:r>
      <w:r>
        <w:rPr>
          <w:sz w:val="40"/>
          <w:szCs w:val="40"/>
          <w:lang w:val="en-US"/>
        </w:rPr>
        <w:t>-</w:t>
      </w:r>
      <w:r>
        <w:rPr>
          <w:sz w:val="40"/>
          <w:szCs w:val="40"/>
        </w:rPr>
        <w:t>Р СТАЙКО СТАЙКОВ”</w:t>
      </w:r>
    </w:p>
    <w:p w:rsidR="003D6DF4" w:rsidRDefault="003D6DF4">
      <w:pPr>
        <w:rPr>
          <w:lang w:val="en-US"/>
        </w:rPr>
      </w:pPr>
    </w:p>
    <w:p w:rsidR="003D6DF4" w:rsidRDefault="003D6DF4">
      <w:pPr>
        <w:rPr>
          <w:lang w:val="en-US"/>
        </w:rPr>
      </w:pPr>
    </w:p>
    <w:p w:rsidR="003D6DF4" w:rsidRDefault="003D6DF4">
      <w:pPr>
        <w:rPr>
          <w:lang w:val="en-US"/>
        </w:rPr>
      </w:pPr>
    </w:p>
    <w:p w:rsidR="003D6DF4" w:rsidRDefault="003D6DF4">
      <w:pPr>
        <w:rPr>
          <w:lang w:val="en-US"/>
        </w:rPr>
      </w:pPr>
    </w:p>
    <w:p w:rsidR="003D6DF4" w:rsidRDefault="003D6DF4">
      <w:pPr>
        <w:rPr>
          <w:lang w:val="en-US"/>
        </w:rPr>
      </w:pPr>
    </w:p>
    <w:p w:rsidR="002E2F01" w:rsidRDefault="004347BC">
      <w:r>
        <w:t>ОБЩИ ПОЛОЖЕНИЯ:</w:t>
      </w:r>
    </w:p>
    <w:p w:rsidR="001E50B3" w:rsidRDefault="001E50B3">
      <w:pPr>
        <w:rPr>
          <w:lang w:val="en-US"/>
        </w:rPr>
      </w:pPr>
    </w:p>
    <w:p w:rsidR="002E2F01" w:rsidRPr="002E2F01" w:rsidRDefault="004347BC">
      <w:pPr>
        <w:rPr>
          <w:b/>
          <w:lang w:val="en-US"/>
        </w:rPr>
      </w:pPr>
      <w:r w:rsidRPr="002E2F01">
        <w:rPr>
          <w:b/>
        </w:rPr>
        <w:t xml:space="preserve"> Въведение </w:t>
      </w:r>
    </w:p>
    <w:p w:rsidR="002E2F01" w:rsidRDefault="004347BC">
      <w:pPr>
        <w:rPr>
          <w:lang w:val="en-US"/>
        </w:rPr>
      </w:pPr>
      <w:r>
        <w:t>Управлението на качеството е непрекъснат процес на организационно развитие, основан на анализиране, планиране, изпълнение на дейности, оценяване и внасяне на подобрения в работата на детската градина.</w:t>
      </w:r>
    </w:p>
    <w:p w:rsidR="002E2F01" w:rsidRDefault="004347BC">
      <w:pPr>
        <w:rPr>
          <w:lang w:val="en-US"/>
        </w:rPr>
      </w:pPr>
      <w:r>
        <w:t xml:space="preserve"> </w:t>
      </w:r>
      <w:r w:rsidR="002E2F01">
        <w:rPr>
          <w:lang w:val="en-US"/>
        </w:rPr>
        <w:t xml:space="preserve">  </w:t>
      </w:r>
      <w:r>
        <w:t>Повишаването на качеството на образованието се постига чрез приемственост и синхрон между проверените традиции на българската образователна система и предизвикателствата на съвременните иновации и технологии.</w:t>
      </w:r>
    </w:p>
    <w:p w:rsidR="002E2F01" w:rsidRDefault="002E2F01">
      <w:pPr>
        <w:rPr>
          <w:lang w:val="en-US"/>
        </w:rPr>
      </w:pPr>
      <w:r>
        <w:rPr>
          <w:lang w:val="en-US"/>
        </w:rPr>
        <w:t xml:space="preserve">  </w:t>
      </w:r>
      <w:r w:rsidR="004347BC">
        <w:t xml:space="preserve"> Мерките за повишаване на качеството на образованието са съобразени с изискванията на ЗПУО, за </w:t>
      </w:r>
      <w:proofErr w:type="spellStart"/>
      <w:r w:rsidR="004347BC">
        <w:t>модернизирне</w:t>
      </w:r>
      <w:proofErr w:type="spellEnd"/>
      <w:r w:rsidR="004347BC">
        <w:t xml:space="preserve"> на образователната система и с общия интерес ДГ да се превърне в привлекателна среда за обучение, възпитание и социализация на децата и да участва в модели за „учене през целия живот“, които започват от детската градина. </w:t>
      </w:r>
    </w:p>
    <w:p w:rsidR="002E2F01" w:rsidRDefault="002E2F01">
      <w:pPr>
        <w:rPr>
          <w:lang w:val="en-US"/>
        </w:rPr>
      </w:pPr>
    </w:p>
    <w:p w:rsidR="002E2F01" w:rsidRDefault="004347BC">
      <w:pPr>
        <w:rPr>
          <w:lang w:val="en-US"/>
        </w:rPr>
      </w:pPr>
      <w:r w:rsidRPr="002E2F01">
        <w:rPr>
          <w:b/>
        </w:rPr>
        <w:t>Оценяване на качеството на образованието се извършва чрез самооценяване и инспектиране</w:t>
      </w:r>
      <w:r>
        <w:t>.</w:t>
      </w:r>
    </w:p>
    <w:p w:rsidR="002E2F01" w:rsidRDefault="002E2F01">
      <w:pPr>
        <w:rPr>
          <w:lang w:val="en-US"/>
        </w:rPr>
      </w:pPr>
      <w:r>
        <w:rPr>
          <w:lang w:val="en-US"/>
        </w:rPr>
        <w:t xml:space="preserve">     </w:t>
      </w:r>
      <w:r w:rsidR="004347BC">
        <w:t xml:space="preserve"> Самооценяването се извършва при</w:t>
      </w:r>
      <w:r w:rsidR="001E50B3">
        <w:t xml:space="preserve"> условия и по ред, определени с Наредба № 16 от 08.12.2016 г</w:t>
      </w:r>
      <w:r w:rsidR="004347BC">
        <w:t xml:space="preserve"> за управлението на качеството в институциите, а инспектирането - при условия и по ред, определени с </w:t>
      </w:r>
      <w:r w:rsidR="001E50B3">
        <w:t>Наредба № 15 от 08.12.2016 г.</w:t>
      </w:r>
      <w:r w:rsidR="004347BC">
        <w:t xml:space="preserve"> за инспектирането на детските градини и училищата</w:t>
      </w:r>
    </w:p>
    <w:p w:rsidR="002E2F01" w:rsidRDefault="002E2F01">
      <w:pPr>
        <w:rPr>
          <w:lang w:val="en-US"/>
        </w:rPr>
      </w:pPr>
      <w:r>
        <w:rPr>
          <w:lang w:val="en-US"/>
        </w:rPr>
        <w:t xml:space="preserve">    </w:t>
      </w:r>
      <w:r w:rsidR="004347BC">
        <w:t xml:space="preserve"> Съобразно изисквания в Закона за предучилищното и училищното образование, свързан с управлението на качеството в детската градина, е въведено изискването за самооценяване (вътрешна система за управление на качеството в училищата и детските градини). То се извършва ежегодно от :</w:t>
      </w:r>
    </w:p>
    <w:p w:rsidR="002E2F01" w:rsidRDefault="002E2F01">
      <w:pPr>
        <w:rPr>
          <w:lang w:val="en-US"/>
        </w:rPr>
      </w:pPr>
      <w:r>
        <w:rPr>
          <w:lang w:val="en-US"/>
        </w:rPr>
        <w:t xml:space="preserve">     </w:t>
      </w:r>
      <w:r w:rsidR="004347BC">
        <w:t xml:space="preserve"> • от комисия в детската градина; </w:t>
      </w:r>
    </w:p>
    <w:p w:rsidR="002E2F01" w:rsidRDefault="001E50B3">
      <w:pPr>
        <w:rPr>
          <w:lang w:val="en-US"/>
        </w:rPr>
      </w:pPr>
      <w:r>
        <w:t xml:space="preserve">     </w:t>
      </w:r>
      <w:r w:rsidR="004347BC">
        <w:t>• чрез дейности, процедури и критерии, определени от детската градина.</w:t>
      </w:r>
    </w:p>
    <w:p w:rsidR="002E2F01" w:rsidRDefault="004347BC">
      <w:pPr>
        <w:rPr>
          <w:lang w:val="en-US"/>
        </w:rPr>
      </w:pPr>
      <w:r>
        <w:t xml:space="preserve"> </w:t>
      </w:r>
    </w:p>
    <w:p w:rsidR="002E2F01" w:rsidRDefault="004347BC">
      <w:pPr>
        <w:rPr>
          <w:lang w:val="en-US"/>
        </w:rPr>
      </w:pPr>
      <w:r>
        <w:t xml:space="preserve">Областите, които подлежат на самооценяване, са: </w:t>
      </w:r>
    </w:p>
    <w:p w:rsidR="002E2F01" w:rsidRDefault="004347BC">
      <w:pPr>
        <w:rPr>
          <w:lang w:val="en-US"/>
        </w:rPr>
      </w:pPr>
      <w:r>
        <w:lastRenderedPageBreak/>
        <w:t>• управлението - ефективното разпределяне, използването и управлението на ресурсите за повишаване на качеството в институцията;</w:t>
      </w:r>
    </w:p>
    <w:p w:rsidR="002E2F01" w:rsidRDefault="004347BC">
      <w:pPr>
        <w:rPr>
          <w:lang w:val="en-US"/>
        </w:rPr>
      </w:pPr>
      <w:r>
        <w:t xml:space="preserve"> • образователният процес, който включва обучение, възпитание и социализация;</w:t>
      </w:r>
    </w:p>
    <w:p w:rsidR="002E2F01" w:rsidRDefault="004347BC">
      <w:pPr>
        <w:rPr>
          <w:lang w:val="en-US"/>
        </w:rPr>
      </w:pPr>
      <w:r>
        <w:t xml:space="preserve"> • взаимодействието на образователната институция с всички заинтересовани страни.</w:t>
      </w:r>
    </w:p>
    <w:p w:rsidR="002E2F01" w:rsidRDefault="0023775C">
      <w:pPr>
        <w:rPr>
          <w:lang w:val="en-US"/>
        </w:rPr>
      </w:pPr>
      <w:r>
        <w:t xml:space="preserve">    - в</w:t>
      </w:r>
      <w:r w:rsidR="004347BC">
        <w:t xml:space="preserve">заимодействие на детската градина с родителската общност </w:t>
      </w:r>
    </w:p>
    <w:p w:rsidR="002E2F01" w:rsidRDefault="0023775C">
      <w:pPr>
        <w:rPr>
          <w:lang w:val="en-US"/>
        </w:rPr>
      </w:pPr>
      <w:r>
        <w:t xml:space="preserve">    -д</w:t>
      </w:r>
      <w:r w:rsidR="004347BC">
        <w:t xml:space="preserve">ейността на Обществения съвет съм детската градина </w:t>
      </w:r>
    </w:p>
    <w:p w:rsidR="002E2F01" w:rsidRDefault="002E2F01">
      <w:pPr>
        <w:rPr>
          <w:lang w:val="en-US"/>
        </w:rPr>
      </w:pPr>
    </w:p>
    <w:p w:rsidR="002E2F01" w:rsidRDefault="002E2F01">
      <w:pPr>
        <w:rPr>
          <w:lang w:val="en-US"/>
        </w:rPr>
      </w:pPr>
      <w:r>
        <w:t>В процес</w:t>
      </w:r>
      <w:r w:rsidR="004347BC">
        <w:t>а</w:t>
      </w:r>
      <w:r>
        <w:rPr>
          <w:lang w:val="en-US"/>
        </w:rPr>
        <w:t xml:space="preserve"> </w:t>
      </w:r>
      <w:r w:rsidR="004347BC">
        <w:t xml:space="preserve">на оценяване участват децата от различните възрастови групи, учителите, директора , другите педагогически специалисти, както и родителите. </w:t>
      </w:r>
    </w:p>
    <w:p w:rsidR="002E2F01" w:rsidRDefault="002E2F01">
      <w:pPr>
        <w:rPr>
          <w:lang w:val="en-US"/>
        </w:rPr>
      </w:pPr>
    </w:p>
    <w:p w:rsidR="0023775C" w:rsidRDefault="0023775C">
      <w:pPr>
        <w:rPr>
          <w:b/>
        </w:rPr>
      </w:pPr>
    </w:p>
    <w:p w:rsidR="002E2F01" w:rsidRDefault="004347BC">
      <w:pPr>
        <w:rPr>
          <w:b/>
          <w:lang w:val="en-US"/>
        </w:rPr>
      </w:pPr>
      <w:r w:rsidRPr="002E2F01">
        <w:rPr>
          <w:b/>
        </w:rPr>
        <w:t>Етапи на самооценяването :</w:t>
      </w:r>
    </w:p>
    <w:p w:rsidR="002E2F01" w:rsidRDefault="002E2F01">
      <w:pPr>
        <w:rPr>
          <w:lang w:val="en-US"/>
        </w:rPr>
      </w:pPr>
      <w:r>
        <w:rPr>
          <w:b/>
          <w:lang w:val="en-US"/>
        </w:rPr>
        <w:t xml:space="preserve">  </w:t>
      </w:r>
      <w:r w:rsidR="004347BC">
        <w:t xml:space="preserve"> 1. Определяне на работната група; </w:t>
      </w:r>
    </w:p>
    <w:p w:rsidR="002E2F01" w:rsidRDefault="002E2F01">
      <w:pPr>
        <w:rPr>
          <w:lang w:val="en-US"/>
        </w:rPr>
      </w:pPr>
      <w:r>
        <w:rPr>
          <w:lang w:val="en-US"/>
        </w:rPr>
        <w:t xml:space="preserve">   </w:t>
      </w:r>
      <w:r w:rsidR="004347BC">
        <w:t xml:space="preserve">2. Обучение на членовете на работната група; </w:t>
      </w:r>
    </w:p>
    <w:p w:rsidR="002E2F01" w:rsidRDefault="0023775C">
      <w:pPr>
        <w:rPr>
          <w:lang w:val="en-US"/>
        </w:rPr>
      </w:pPr>
      <w:r>
        <w:rPr>
          <w:lang w:val="en-US"/>
        </w:rPr>
        <w:t xml:space="preserve">  </w:t>
      </w:r>
      <w:r w:rsidR="002E2F01">
        <w:rPr>
          <w:lang w:val="en-US"/>
        </w:rPr>
        <w:t xml:space="preserve"> </w:t>
      </w:r>
      <w:r w:rsidR="004347BC">
        <w:t xml:space="preserve">3. Подготовка - определяне на дейностите, процедурите, критериите, показателите и инструментите за самооценяване; </w:t>
      </w:r>
    </w:p>
    <w:p w:rsidR="002E2F01" w:rsidRDefault="0023775C">
      <w:pPr>
        <w:rPr>
          <w:lang w:val="en-US"/>
        </w:rPr>
      </w:pPr>
      <w:r>
        <w:rPr>
          <w:lang w:val="en-US"/>
        </w:rPr>
        <w:t xml:space="preserve">   </w:t>
      </w:r>
      <w:r w:rsidR="004347BC">
        <w:t>4. Провеждане на информационна кампания сред учителите, другите педагогически специалисти и родителите;</w:t>
      </w:r>
    </w:p>
    <w:p w:rsidR="002E2F01" w:rsidRDefault="00D037C3">
      <w:pPr>
        <w:rPr>
          <w:lang w:val="en-US"/>
        </w:rPr>
      </w:pPr>
      <w:r>
        <w:rPr>
          <w:lang w:val="en-US"/>
        </w:rPr>
        <w:t xml:space="preserve">  </w:t>
      </w:r>
      <w:r w:rsidR="002E2F01">
        <w:rPr>
          <w:lang w:val="en-US"/>
        </w:rPr>
        <w:t xml:space="preserve"> </w:t>
      </w:r>
      <w:r w:rsidR="004347BC">
        <w:t>5. Проучване на мнението на родителите за качеството на образователните услуги и ця</w:t>
      </w:r>
      <w:r w:rsidR="0023775C">
        <w:t>лостната дейност на детската градина</w:t>
      </w:r>
      <w:r w:rsidR="004347BC">
        <w:t xml:space="preserve"> </w:t>
      </w:r>
    </w:p>
    <w:p w:rsidR="002E2F01" w:rsidRDefault="002E2F01">
      <w:pPr>
        <w:rPr>
          <w:lang w:val="en-US"/>
        </w:rPr>
      </w:pPr>
      <w:r>
        <w:rPr>
          <w:lang w:val="en-US"/>
        </w:rPr>
        <w:t xml:space="preserve">  </w:t>
      </w:r>
      <w:r w:rsidR="004347BC">
        <w:t xml:space="preserve">6. Провеждане на самооценяването; </w:t>
      </w:r>
    </w:p>
    <w:p w:rsidR="002E2F01" w:rsidRDefault="002E2F01">
      <w:pPr>
        <w:rPr>
          <w:lang w:val="en-US"/>
        </w:rPr>
      </w:pPr>
      <w:r>
        <w:rPr>
          <w:lang w:val="en-US"/>
        </w:rPr>
        <w:t xml:space="preserve">  </w:t>
      </w:r>
      <w:r w:rsidR="004347BC">
        <w:t>7. Обработване на информацията от проведеното самооценяване;</w:t>
      </w:r>
    </w:p>
    <w:p w:rsidR="002E2F01" w:rsidRDefault="00D037C3">
      <w:pPr>
        <w:rPr>
          <w:lang w:val="en-US"/>
        </w:rPr>
      </w:pPr>
      <w:r>
        <w:t xml:space="preserve"> </w:t>
      </w:r>
      <w:r w:rsidR="004347BC">
        <w:t xml:space="preserve"> 8. Анализиране на получените резултати от самооценяването; </w:t>
      </w:r>
    </w:p>
    <w:p w:rsidR="00D037C3" w:rsidRDefault="00D037C3">
      <w:r>
        <w:t xml:space="preserve"> </w:t>
      </w:r>
      <w:r w:rsidR="004347BC">
        <w:t>9. Предлагане на мерки за повишаване на качеството на предоставяното образованието</w:t>
      </w:r>
      <w:r>
        <w:t xml:space="preserve"> в детската градина</w:t>
      </w:r>
    </w:p>
    <w:p w:rsidR="002E2F01" w:rsidRDefault="004347BC">
      <w:pPr>
        <w:rPr>
          <w:lang w:val="en-US"/>
        </w:rPr>
      </w:pPr>
      <w:r>
        <w:t>10. Изготвяне на доклад- анализ за процеса на самооценяване, оценка на резултатите и постиженията, от проведен</w:t>
      </w:r>
      <w:r w:rsidR="002E2F01">
        <w:t>ат</w:t>
      </w:r>
      <w:r w:rsidR="00D037C3">
        <w:t xml:space="preserve">а </w:t>
      </w:r>
      <w:r w:rsidR="002E2F01">
        <w:t xml:space="preserve"> дейност</w:t>
      </w:r>
      <w:r w:rsidR="00D037C3">
        <w:t xml:space="preserve"> </w:t>
      </w:r>
      <w:r w:rsidR="002E2F01">
        <w:t>от самооценяването;</w:t>
      </w:r>
    </w:p>
    <w:p w:rsidR="002E2F01" w:rsidRDefault="002E2F01">
      <w:pPr>
        <w:rPr>
          <w:lang w:val="en-US"/>
        </w:rPr>
      </w:pPr>
      <w:r>
        <w:t xml:space="preserve"> 1</w:t>
      </w:r>
      <w:proofErr w:type="spellStart"/>
      <w:r>
        <w:rPr>
          <w:lang w:val="en-US"/>
        </w:rPr>
        <w:t>1</w:t>
      </w:r>
      <w:proofErr w:type="spellEnd"/>
      <w:r w:rsidR="004347BC">
        <w:t xml:space="preserve">. Утвърждаване на доклада от самооценяването. </w:t>
      </w:r>
    </w:p>
    <w:p w:rsidR="002E2F01" w:rsidRPr="002E2F01" w:rsidRDefault="002E2F01">
      <w:pPr>
        <w:rPr>
          <w:b/>
          <w:lang w:val="en-US"/>
        </w:rPr>
      </w:pPr>
    </w:p>
    <w:p w:rsidR="002E2F01" w:rsidRDefault="004347BC">
      <w:pPr>
        <w:rPr>
          <w:lang w:val="en-US"/>
        </w:rPr>
      </w:pPr>
      <w:r w:rsidRPr="002E2F01">
        <w:rPr>
          <w:b/>
        </w:rPr>
        <w:t>Докладът от самооценяването съдържа</w:t>
      </w:r>
      <w:r>
        <w:t xml:space="preserve">: </w:t>
      </w:r>
    </w:p>
    <w:p w:rsidR="002E2F01" w:rsidRDefault="002E2F01">
      <w:pPr>
        <w:rPr>
          <w:lang w:val="en-US"/>
        </w:rPr>
      </w:pPr>
    </w:p>
    <w:p w:rsidR="002E2F01" w:rsidRDefault="004347BC">
      <w:r>
        <w:t>1. информация за условият</w:t>
      </w:r>
      <w:r w:rsidR="002E2F01">
        <w:t xml:space="preserve">а </w:t>
      </w:r>
      <w:r>
        <w:t xml:space="preserve"> на вътрешната и външната среда, в която функционира детската градина през периода на самооценяването;</w:t>
      </w:r>
    </w:p>
    <w:p w:rsidR="002E2F01" w:rsidRDefault="004347BC">
      <w:r>
        <w:t xml:space="preserve"> 2. данни за използваните инструменти при самооценяването; </w:t>
      </w:r>
    </w:p>
    <w:p w:rsidR="002E2F01" w:rsidRDefault="004347BC">
      <w:r>
        <w:t xml:space="preserve">3. данни за резултатите от самооценяването, </w:t>
      </w:r>
    </w:p>
    <w:p w:rsidR="002E2F01" w:rsidRDefault="004347BC">
      <w:r>
        <w:t xml:space="preserve">4. сравнение на данните с резултатите от предходното самооценяване; </w:t>
      </w:r>
    </w:p>
    <w:p w:rsidR="002E2F01" w:rsidRDefault="004347BC">
      <w:r>
        <w:t>5. анализ на резултатите от самооценяването;</w:t>
      </w:r>
    </w:p>
    <w:p w:rsidR="002E2F01" w:rsidRDefault="004347BC">
      <w:r>
        <w:t xml:space="preserve"> 6. предложения за мерки за внасяне на подоб</w:t>
      </w:r>
      <w:r w:rsidR="00D037C3">
        <w:t>рения в работата на детската градина</w:t>
      </w:r>
      <w:r>
        <w:t xml:space="preserve"> за повишаване на качеството на предоставяното образование, срокове и отговорни лица за тяхното изпълнение.</w:t>
      </w:r>
    </w:p>
    <w:p w:rsidR="002E2F01" w:rsidRDefault="002E2F01"/>
    <w:p w:rsidR="002E2F01" w:rsidRDefault="004347BC">
      <w:r>
        <w:t xml:space="preserve"> </w:t>
      </w:r>
      <w:r w:rsidRPr="002E2F01">
        <w:rPr>
          <w:b/>
        </w:rPr>
        <w:t>Новата концепция за подобряване на качеството на образованието</w:t>
      </w:r>
      <w:r>
        <w:t xml:space="preserve"> изисква положителни промени в областите:</w:t>
      </w:r>
    </w:p>
    <w:p w:rsidR="002E2F01" w:rsidRDefault="002E2F01">
      <w:r>
        <w:t xml:space="preserve">   </w:t>
      </w:r>
      <w:r w:rsidR="004347BC">
        <w:t xml:space="preserve"> - управление на образованието - гарантирано участие на гражданското общество в изработването, прилагането и мониторинга на стратегиите за развитие на образованието; </w:t>
      </w:r>
    </w:p>
    <w:p w:rsidR="002E2F01" w:rsidRDefault="002E2F01">
      <w:r>
        <w:t xml:space="preserve">    </w:t>
      </w:r>
      <w:r w:rsidR="004347BC">
        <w:t xml:space="preserve">- образователна среда - изграждане на толерантна, здравословна и сигурна образователна среда, насърчаваща индивидуалното развитие; ясно определени задължителни знания и умения; привлекателни форми на обучение, представящи </w:t>
      </w:r>
      <w:r w:rsidR="004347BC">
        <w:lastRenderedPageBreak/>
        <w:t>разбираемо учебното съдържание; измерими образователни резултати; широко навлизане на нови информационни и комуникационни технологии;</w:t>
      </w:r>
    </w:p>
    <w:p w:rsidR="002E2F01" w:rsidRDefault="002E2F01">
      <w:r>
        <w:t xml:space="preserve">  </w:t>
      </w:r>
      <w:r w:rsidR="004347BC">
        <w:t xml:space="preserve"> - учителска професия - целенасочени политики в областта на квалификацията на учителите;</w:t>
      </w:r>
    </w:p>
    <w:p w:rsidR="002E2F01" w:rsidRDefault="002E2F01">
      <w:r>
        <w:t xml:space="preserve">   </w:t>
      </w:r>
      <w:r w:rsidR="004347BC">
        <w:t xml:space="preserve"> - мониторинг - създаване на системи за ефективно измерване на образователните постижения и системи за мониторинг на дейността на учителя и образователната институция.</w:t>
      </w:r>
    </w:p>
    <w:p w:rsidR="002E2F01" w:rsidRDefault="002E2F01"/>
    <w:p w:rsidR="002E2F01" w:rsidRDefault="004347BC">
      <w:r w:rsidRPr="002E2F01">
        <w:rPr>
          <w:b/>
        </w:rPr>
        <w:t xml:space="preserve"> Мерките</w:t>
      </w:r>
      <w:r>
        <w:t xml:space="preserve"> за повишаване на качеството на предлаганото образование в Детска град</w:t>
      </w:r>
      <w:r w:rsidR="00D037C3">
        <w:t>ина „Д-р Стайко Стайков”</w:t>
      </w:r>
      <w:r>
        <w:t xml:space="preserve"> се основават на: </w:t>
      </w:r>
    </w:p>
    <w:p w:rsidR="002E2F01" w:rsidRDefault="004347BC">
      <w:r>
        <w:t>• Закона за предучилищното и училищното образование,</w:t>
      </w:r>
    </w:p>
    <w:p w:rsidR="002C0614" w:rsidRDefault="004347BC">
      <w:r>
        <w:t xml:space="preserve"> • Националната стратегия за развитие на педагогическите кадри (2014 - 2020)</w:t>
      </w:r>
    </w:p>
    <w:p w:rsidR="002C0614" w:rsidRDefault="00D037C3">
      <w:r>
        <w:t>•</w:t>
      </w:r>
      <w:r w:rsidR="004347BC">
        <w:t xml:space="preserve"> Наредба № 5 на МОН за детските градини</w:t>
      </w:r>
    </w:p>
    <w:p w:rsidR="00D037C3" w:rsidRDefault="00D037C3">
      <w:r>
        <w:t>• Наредба № 16 от 08.12.2016 г за управлението на качеството в институциите</w:t>
      </w:r>
    </w:p>
    <w:p w:rsidR="00D037C3" w:rsidRDefault="00D037C3"/>
    <w:p w:rsidR="002C0614" w:rsidRDefault="002C0614"/>
    <w:p w:rsidR="002C0614" w:rsidRDefault="004347BC" w:rsidP="002C0614">
      <w:pPr>
        <w:pStyle w:val="a3"/>
        <w:numPr>
          <w:ilvl w:val="0"/>
          <w:numId w:val="1"/>
        </w:numPr>
      </w:pPr>
      <w:r w:rsidRPr="002C0614">
        <w:rPr>
          <w:b/>
        </w:rPr>
        <w:t>ВИЗИЯ</w:t>
      </w:r>
      <w:r>
        <w:t xml:space="preserve"> </w:t>
      </w:r>
    </w:p>
    <w:p w:rsidR="00D037C3" w:rsidRDefault="00D037C3" w:rsidP="00D037C3">
      <w:pPr>
        <w:pStyle w:val="a3"/>
        <w:ind w:left="765"/>
      </w:pPr>
    </w:p>
    <w:p w:rsidR="002C0614" w:rsidRDefault="00D037C3" w:rsidP="002C0614">
      <w:pPr>
        <w:ind w:left="45"/>
        <w:jc w:val="both"/>
      </w:pPr>
      <w:r>
        <w:t xml:space="preserve">• </w:t>
      </w:r>
      <w:r w:rsidR="004347BC">
        <w:t>Високото качество на обучението, възпитанието и социализацията на децата от детската градина за превръщането и в привлекателна образователно- възпита</w:t>
      </w:r>
      <w:r>
        <w:t xml:space="preserve">телна и културна институция в общината </w:t>
      </w:r>
      <w:r w:rsidR="004347BC">
        <w:t xml:space="preserve">. </w:t>
      </w:r>
    </w:p>
    <w:p w:rsidR="002C0614" w:rsidRDefault="004347BC" w:rsidP="002C0614">
      <w:pPr>
        <w:ind w:left="45"/>
        <w:jc w:val="both"/>
      </w:pPr>
      <w:r>
        <w:t>• Осъзнава мисията си да обучава, възпитава и социализира</w:t>
      </w:r>
      <w:r w:rsidR="00F83575">
        <w:rPr>
          <w:lang w:val="en-US"/>
        </w:rPr>
        <w:t xml:space="preserve"> </w:t>
      </w:r>
      <w:r>
        <w:t>децата според държа</w:t>
      </w:r>
      <w:r w:rsidR="00D037C3">
        <w:t>вните образователни</w:t>
      </w:r>
      <w:r>
        <w:t xml:space="preserve"> стандарти, в духа на българските традиционни ценно</w:t>
      </w:r>
      <w:r w:rsidR="00D037C3">
        <w:t xml:space="preserve">сти </w:t>
      </w:r>
      <w:r>
        <w:t xml:space="preserve">. Да развива индивидуалността и творческите заложби на всички деца, за да посрещнат предизвикателствата на своето време да правят своя избор в бъдеще. </w:t>
      </w:r>
    </w:p>
    <w:p w:rsidR="00D037C3" w:rsidRDefault="004347BC" w:rsidP="002C0614">
      <w:pPr>
        <w:ind w:left="45"/>
        <w:jc w:val="both"/>
      </w:pPr>
      <w:r>
        <w:t>• Професионализмът и отговорн</w:t>
      </w:r>
      <w:r w:rsidR="00D037C3">
        <w:t>остта на педагогически екип</w:t>
      </w:r>
      <w:r>
        <w:t xml:space="preserve"> допринасят за пос</w:t>
      </w:r>
      <w:r w:rsidR="00D037C3">
        <w:t>тигане на високи резултати в образователно-възпитателния процес</w:t>
      </w:r>
      <w:r>
        <w:t xml:space="preserve">, </w:t>
      </w:r>
    </w:p>
    <w:p w:rsidR="00D037C3" w:rsidRDefault="00D037C3" w:rsidP="002C0614">
      <w:pPr>
        <w:ind w:left="45"/>
        <w:jc w:val="both"/>
      </w:pPr>
    </w:p>
    <w:p w:rsidR="002C0614" w:rsidRDefault="004347BC" w:rsidP="002C0614">
      <w:pPr>
        <w:ind w:left="45"/>
        <w:jc w:val="both"/>
      </w:pPr>
      <w:r w:rsidRPr="002C0614">
        <w:rPr>
          <w:b/>
        </w:rPr>
        <w:t>Приоритетни направления</w:t>
      </w:r>
      <w:r>
        <w:t xml:space="preserve">: </w:t>
      </w:r>
    </w:p>
    <w:p w:rsidR="002C0614" w:rsidRDefault="002C0614" w:rsidP="002C0614">
      <w:pPr>
        <w:ind w:left="45"/>
        <w:jc w:val="both"/>
      </w:pPr>
    </w:p>
    <w:p w:rsidR="004347BC" w:rsidRPr="002C0614" w:rsidRDefault="004347BC" w:rsidP="002C0614">
      <w:pPr>
        <w:pStyle w:val="a3"/>
        <w:numPr>
          <w:ilvl w:val="0"/>
          <w:numId w:val="2"/>
        </w:numPr>
        <w:jc w:val="both"/>
        <w:rPr>
          <w:lang w:val="en-US"/>
        </w:rPr>
      </w:pPr>
      <w:r>
        <w:t xml:space="preserve">Повишаване на качеството на предоставяното образование, възпитание и социализация от детската градина. </w:t>
      </w:r>
    </w:p>
    <w:p w:rsidR="002C0614" w:rsidRPr="002C0614" w:rsidRDefault="002C0614" w:rsidP="002C0614">
      <w:pPr>
        <w:pStyle w:val="a3"/>
        <w:numPr>
          <w:ilvl w:val="0"/>
          <w:numId w:val="2"/>
        </w:numPr>
        <w:jc w:val="both"/>
        <w:rPr>
          <w:lang w:val="en-US"/>
        </w:rPr>
      </w:pPr>
      <w:r>
        <w:t>Развитие на системата за поддържане и повишаване квалификацията на учителите</w:t>
      </w:r>
    </w:p>
    <w:p w:rsidR="002C0614" w:rsidRPr="00DB2800" w:rsidRDefault="002C0614" w:rsidP="00DB2800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>
        <w:t xml:space="preserve">Утвърждаване на детската градина </w:t>
      </w:r>
      <w:r w:rsidR="00DB2800" w:rsidRPr="00DB2800">
        <w:t>като необходима и желана за деца,учители и родители среда за развитие, изява и творчество,осигуряваща успешен преход към следващото звено на образователната система</w:t>
      </w:r>
      <w:r w:rsidR="00DB2800" w:rsidRPr="00DB2800">
        <w:rPr>
          <w:b/>
          <w:sz w:val="28"/>
          <w:szCs w:val="28"/>
        </w:rPr>
        <w:t>.</w:t>
      </w:r>
    </w:p>
    <w:p w:rsidR="002C0614" w:rsidRPr="002C0614" w:rsidRDefault="002C0614" w:rsidP="002C0614">
      <w:pPr>
        <w:pStyle w:val="a3"/>
        <w:numPr>
          <w:ilvl w:val="0"/>
          <w:numId w:val="2"/>
        </w:numPr>
        <w:jc w:val="both"/>
        <w:rPr>
          <w:lang w:val="en-US"/>
        </w:rPr>
      </w:pPr>
      <w:r>
        <w:t>Осигуряване на равен достъп до качествено образование и възпитание</w:t>
      </w:r>
    </w:p>
    <w:p w:rsidR="002C0614" w:rsidRPr="002C0614" w:rsidRDefault="002C0614" w:rsidP="002C0614">
      <w:pPr>
        <w:pStyle w:val="a3"/>
        <w:numPr>
          <w:ilvl w:val="0"/>
          <w:numId w:val="2"/>
        </w:numPr>
        <w:jc w:val="both"/>
        <w:rPr>
          <w:lang w:val="en-US"/>
        </w:rPr>
      </w:pPr>
      <w:r>
        <w:t>Удовлетворяване на образователните потребности на талантливи деца</w:t>
      </w:r>
    </w:p>
    <w:p w:rsidR="002C0614" w:rsidRPr="002C0614" w:rsidRDefault="002C0614" w:rsidP="002C0614">
      <w:pPr>
        <w:pStyle w:val="a3"/>
        <w:numPr>
          <w:ilvl w:val="0"/>
          <w:numId w:val="2"/>
        </w:numPr>
        <w:jc w:val="both"/>
        <w:rPr>
          <w:lang w:val="en-US"/>
        </w:rPr>
      </w:pPr>
      <w:r>
        <w:t>Взаимодействие с родителската общност и други заинтересовани представители на местната общност</w:t>
      </w:r>
    </w:p>
    <w:p w:rsidR="002C0614" w:rsidRPr="002C0614" w:rsidRDefault="002C0614" w:rsidP="002C0614">
      <w:pPr>
        <w:pStyle w:val="a3"/>
        <w:numPr>
          <w:ilvl w:val="0"/>
          <w:numId w:val="2"/>
        </w:numPr>
        <w:jc w:val="both"/>
        <w:rPr>
          <w:lang w:val="en-US"/>
        </w:rPr>
      </w:pPr>
      <w:r>
        <w:t>Подобрение на външната и вътрешната среда на детската градина</w:t>
      </w:r>
    </w:p>
    <w:p w:rsidR="007D3F28" w:rsidRDefault="007D3F28">
      <w:pPr>
        <w:rPr>
          <w:lang w:val="en-US"/>
        </w:rPr>
      </w:pPr>
    </w:p>
    <w:p w:rsidR="007D3F28" w:rsidRDefault="007D3F28">
      <w:pPr>
        <w:rPr>
          <w:lang w:val="en-US"/>
        </w:rPr>
      </w:pPr>
    </w:p>
    <w:p w:rsidR="00DB2800" w:rsidRDefault="007D3F28">
      <w:pPr>
        <w:rPr>
          <w:b/>
        </w:rPr>
      </w:pPr>
      <w:r>
        <w:t xml:space="preserve">. </w:t>
      </w:r>
      <w:r w:rsidRPr="002C0614">
        <w:rPr>
          <w:b/>
        </w:rPr>
        <w:t>Разработване</w:t>
      </w:r>
      <w:r w:rsidR="00A27348">
        <w:rPr>
          <w:b/>
        </w:rPr>
        <w:t xml:space="preserve"> на собствени програми , стратегии , механизми</w:t>
      </w:r>
    </w:p>
    <w:p w:rsidR="00AE2381" w:rsidRDefault="00AE2381">
      <w:pPr>
        <w:rPr>
          <w:b/>
          <w:lang w:val="en-US"/>
        </w:rPr>
      </w:pPr>
    </w:p>
    <w:p w:rsidR="002C0614" w:rsidRDefault="007D3F28">
      <w:r>
        <w:t xml:space="preserve"> </w:t>
      </w:r>
      <w:r w:rsidR="00A27348">
        <w:t>- Програмна система на Д Г „ Д-р Стайко Стайков”</w:t>
      </w:r>
    </w:p>
    <w:p w:rsidR="003D2B0C" w:rsidRDefault="007D3F28">
      <w:r>
        <w:t xml:space="preserve">- Програма за превенция на напускане на деца от подготвителните групи на детската градина </w:t>
      </w:r>
    </w:p>
    <w:p w:rsidR="003D2B0C" w:rsidRDefault="007D3F28">
      <w:r>
        <w:t>- Програма за предоставяне на равни възможности и за приобщ</w:t>
      </w:r>
      <w:r w:rsidR="00A27348">
        <w:t>а</w:t>
      </w:r>
      <w:r>
        <w:t xml:space="preserve">ване на децата </w:t>
      </w:r>
      <w:r w:rsidR="00A27348">
        <w:t xml:space="preserve"> от уязвими групи </w:t>
      </w:r>
      <w:r>
        <w:t>към образователния процес</w:t>
      </w:r>
    </w:p>
    <w:p w:rsidR="00A27348" w:rsidRDefault="00A27348">
      <w:r>
        <w:lastRenderedPageBreak/>
        <w:t>-Стратегия за превенция и ограничаване на агресивното поведение сред децата</w:t>
      </w:r>
    </w:p>
    <w:p w:rsidR="00A27348" w:rsidRDefault="00A27348">
      <w:r>
        <w:t>- Стратегия за образователна интеграция на децата от етническите малцинства</w:t>
      </w:r>
    </w:p>
    <w:p w:rsidR="00A27348" w:rsidRDefault="007D3F28">
      <w:r>
        <w:t xml:space="preserve"> - Етичен кодекс </w:t>
      </w:r>
    </w:p>
    <w:p w:rsidR="003D2B0C" w:rsidRDefault="003D2B0C">
      <w:r>
        <w:t>–</w:t>
      </w:r>
      <w:r w:rsidR="00A27348">
        <w:t xml:space="preserve"> План за действие в изпълнение на Националната стратегия за насърчаване и повишаване на грамотността</w:t>
      </w:r>
    </w:p>
    <w:p w:rsidR="003D2B0C" w:rsidRDefault="00AE2381" w:rsidP="00AE2381">
      <w:pPr>
        <w:pStyle w:val="a3"/>
        <w:numPr>
          <w:ilvl w:val="0"/>
          <w:numId w:val="2"/>
        </w:numPr>
      </w:pPr>
      <w:r>
        <w:t>Правилници , правила</w:t>
      </w:r>
    </w:p>
    <w:p w:rsidR="00411655" w:rsidRDefault="00411655" w:rsidP="00411655"/>
    <w:p w:rsidR="00411655" w:rsidRDefault="00411655" w:rsidP="00411655"/>
    <w:p w:rsidR="00411655" w:rsidRDefault="00411655" w:rsidP="00411655"/>
    <w:p w:rsidR="00411655" w:rsidRDefault="00411655" w:rsidP="00411655"/>
    <w:p w:rsidR="003D2B0C" w:rsidRDefault="003D2B0C"/>
    <w:p w:rsidR="00AE2381" w:rsidRDefault="007D3F28" w:rsidP="00AE2381">
      <w:pPr>
        <w:pStyle w:val="a3"/>
        <w:numPr>
          <w:ilvl w:val="0"/>
          <w:numId w:val="1"/>
        </w:numPr>
      </w:pPr>
      <w:r>
        <w:t>ПЛАНИРАНЕ И РЕАЛИЗАЦИЯ НА ДЕЙНОСТИ, ПРОИЗТИЧАЩИ ОТ ПРИОРИТЕТИТЕ</w:t>
      </w:r>
      <w:r w:rsidR="00AE2381">
        <w:t xml:space="preserve"> ДГ „Д-Р СТАЙКО  СТАЙКОВ”</w:t>
      </w:r>
    </w:p>
    <w:p w:rsidR="00181D56" w:rsidRDefault="00181D56" w:rsidP="00181D56">
      <w:pPr>
        <w:pStyle w:val="a3"/>
        <w:ind w:left="765"/>
      </w:pPr>
    </w:p>
    <w:p w:rsidR="00181D56" w:rsidRPr="009C0D7C" w:rsidRDefault="00181D56" w:rsidP="009C0D7C">
      <w:pPr>
        <w:rPr>
          <w:b/>
        </w:rPr>
      </w:pPr>
      <w:r>
        <w:t xml:space="preserve">/1/  </w:t>
      </w:r>
      <w:r w:rsidRPr="009C0D7C">
        <w:rPr>
          <w:b/>
        </w:rPr>
        <w:t>Образование , възпитание и социализация на децата от Д Г „Д-р Стайко Стайков”</w:t>
      </w:r>
    </w:p>
    <w:p w:rsidR="00AE2381" w:rsidRDefault="00AE2381" w:rsidP="00411655">
      <w:pPr>
        <w:ind w:left="45"/>
      </w:pPr>
    </w:p>
    <w:p w:rsidR="004027ED" w:rsidRDefault="007D3F28" w:rsidP="004027ED">
      <w:pPr>
        <w:pStyle w:val="a3"/>
        <w:numPr>
          <w:ilvl w:val="0"/>
          <w:numId w:val="3"/>
        </w:numPr>
      </w:pPr>
      <w:r w:rsidRPr="004027ED">
        <w:rPr>
          <w:b/>
        </w:rPr>
        <w:t>Цели</w:t>
      </w:r>
      <w:r>
        <w:t>:</w:t>
      </w:r>
    </w:p>
    <w:p w:rsidR="004027ED" w:rsidRDefault="007D3F28" w:rsidP="004027ED">
      <w:pPr>
        <w:ind w:left="45"/>
      </w:pPr>
      <w:r>
        <w:t xml:space="preserve"> • Осигуряване на качествено и ефективно образование, възпитание и социализация.</w:t>
      </w:r>
    </w:p>
    <w:p w:rsidR="004027ED" w:rsidRPr="004027ED" w:rsidRDefault="007D3F28" w:rsidP="004027ED">
      <w:pPr>
        <w:ind w:left="45"/>
        <w:rPr>
          <w:lang w:val="en-US"/>
        </w:rPr>
      </w:pPr>
      <w:r>
        <w:t xml:space="preserve"> • Разширяване и стимулиране на формите за обучение и възпитание в дух на демокрация, гражданска отговорност и патриотизъм, здравно и екологично възпитание, физическа активност и спорт.</w:t>
      </w:r>
    </w:p>
    <w:p w:rsidR="004027ED" w:rsidRDefault="007D3F28" w:rsidP="004027ED">
      <w:pPr>
        <w:ind w:left="45"/>
      </w:pPr>
      <w:r>
        <w:t xml:space="preserve"> • По-широко навлизане на нови методи на педагогическо взаимодействие и обучение (</w:t>
      </w:r>
      <w:proofErr w:type="spellStart"/>
      <w:r>
        <w:t>интерактивност</w:t>
      </w:r>
      <w:proofErr w:type="spellEnd"/>
      <w:r>
        <w:t>, иновативност, проектна работа).</w:t>
      </w:r>
    </w:p>
    <w:p w:rsidR="004027ED" w:rsidRDefault="004027ED" w:rsidP="004027ED">
      <w:pPr>
        <w:ind w:left="45"/>
      </w:pPr>
    </w:p>
    <w:p w:rsidR="004027ED" w:rsidRPr="004027ED" w:rsidRDefault="007D3F28" w:rsidP="004027ED">
      <w:pPr>
        <w:ind w:left="45"/>
        <w:rPr>
          <w:b/>
          <w:lang w:val="en-US"/>
        </w:rPr>
      </w:pPr>
      <w:r w:rsidRPr="004027ED">
        <w:rPr>
          <w:b/>
        </w:rPr>
        <w:t xml:space="preserve"> 2. Дейности за постигане на целите:</w:t>
      </w:r>
    </w:p>
    <w:p w:rsidR="004027ED" w:rsidRDefault="007D3F28" w:rsidP="004027ED">
      <w:pPr>
        <w:ind w:left="45"/>
      </w:pPr>
      <w:r>
        <w:t xml:space="preserve"> • Повишаване познавателната активност на децата при педагогическото взаимодействие</w:t>
      </w:r>
    </w:p>
    <w:p w:rsidR="004027ED" w:rsidRDefault="007D3F28" w:rsidP="004027ED">
      <w:pPr>
        <w:ind w:left="45"/>
      </w:pPr>
      <w:r>
        <w:t xml:space="preserve"> • Създаване на условия за изяви на децата.</w:t>
      </w:r>
    </w:p>
    <w:p w:rsidR="004027ED" w:rsidRDefault="007D3F28" w:rsidP="004027ED">
      <w:pPr>
        <w:ind w:left="45"/>
      </w:pPr>
      <w:r>
        <w:t xml:space="preserve"> • Повишаване качеството на публичните изяви на децата. </w:t>
      </w:r>
    </w:p>
    <w:p w:rsidR="004027ED" w:rsidRDefault="007D3F28" w:rsidP="004027ED">
      <w:pPr>
        <w:ind w:left="45"/>
      </w:pPr>
      <w:r>
        <w:t>• Осъществяване на допълнителна работа с децата. Откриване на заложбите на всяко дете и насочване на развитието му в област, в която то ще изяви най-добре своя потенциал. Развиване и подобряване на индивидуалната и диференцирана работа с децата.</w:t>
      </w:r>
    </w:p>
    <w:p w:rsidR="004027ED" w:rsidRDefault="007D3F28" w:rsidP="004027ED">
      <w:pPr>
        <w:ind w:left="45"/>
      </w:pPr>
      <w:r>
        <w:t xml:space="preserve"> • Прилагане на подходи, основани на демократични принципи и развити образователни модели, свързани с повишаване успеваемостта на децата в обучението; • Поставяне на детето в активна позиция по отношения на усвояването на нови знания и практическата им приложимост ;</w:t>
      </w:r>
    </w:p>
    <w:p w:rsidR="004027ED" w:rsidRDefault="007D3F28" w:rsidP="004027ED">
      <w:pPr>
        <w:ind w:left="45"/>
      </w:pPr>
      <w:r>
        <w:t xml:space="preserve"> • Използване на иновативни педагогични методи и форми за предаване и усвояване на знания; </w:t>
      </w:r>
    </w:p>
    <w:p w:rsidR="004027ED" w:rsidRDefault="007D3F28" w:rsidP="004027ED">
      <w:pPr>
        <w:ind w:left="45"/>
      </w:pPr>
      <w:r>
        <w:t>• Извършване на еф</w:t>
      </w:r>
      <w:r w:rsidR="0059459D">
        <w:t xml:space="preserve">ективна диференцирана работа с </w:t>
      </w:r>
      <w:r>
        <w:t xml:space="preserve"> деца със СОП;</w:t>
      </w:r>
    </w:p>
    <w:p w:rsidR="004027ED" w:rsidRDefault="007D3F28" w:rsidP="004027ED">
      <w:pPr>
        <w:ind w:left="45"/>
      </w:pPr>
      <w:r>
        <w:t xml:space="preserve"> • Стриктно спазване на изискванията: </w:t>
      </w:r>
    </w:p>
    <w:p w:rsidR="004027ED" w:rsidRDefault="007D3F28" w:rsidP="004027ED">
      <w:pPr>
        <w:ind w:left="45"/>
      </w:pPr>
      <w:r>
        <w:t xml:space="preserve">- за безопасност на труда и правилника за вътрешния ред, закони и наредби, свързани с образованието, опазване на живота и здравето на децата; </w:t>
      </w:r>
    </w:p>
    <w:p w:rsidR="004027ED" w:rsidRDefault="007D3F28" w:rsidP="004027ED">
      <w:pPr>
        <w:ind w:left="45"/>
      </w:pPr>
      <w:r>
        <w:t>- за превенция на различни форми на дискриминация сред деца, педагогически и непедагогически персонал;</w:t>
      </w:r>
    </w:p>
    <w:p w:rsidR="004027ED" w:rsidRDefault="007D3F28" w:rsidP="004027ED">
      <w:pPr>
        <w:ind w:left="45"/>
      </w:pPr>
      <w:r>
        <w:t xml:space="preserve"> - за здравословни и безопасни условия на обучение, възпитание и труд;</w:t>
      </w:r>
    </w:p>
    <w:p w:rsidR="004027ED" w:rsidRDefault="004027ED" w:rsidP="004027ED">
      <w:pPr>
        <w:ind w:left="45"/>
      </w:pPr>
    </w:p>
    <w:p w:rsidR="004027ED" w:rsidRDefault="007D3F28" w:rsidP="004027ED">
      <w:pPr>
        <w:ind w:left="45"/>
      </w:pPr>
      <w:r>
        <w:t xml:space="preserve"> • Засилване взаимодействието с родителите и други заинтересовани представители на общността; </w:t>
      </w:r>
    </w:p>
    <w:p w:rsidR="004027ED" w:rsidRDefault="007D3F28" w:rsidP="004027ED">
      <w:pPr>
        <w:ind w:left="45"/>
      </w:pPr>
      <w:r>
        <w:lastRenderedPageBreak/>
        <w:t>• Използване на създадени мултимедийни материали;</w:t>
      </w:r>
    </w:p>
    <w:p w:rsidR="004027ED" w:rsidRDefault="007D3F28" w:rsidP="004027ED">
      <w:pPr>
        <w:ind w:left="45"/>
      </w:pPr>
      <w:r>
        <w:t xml:space="preserve"> • Повишаване на социалните умения на децата чрез подпомагане на физическото, социалното и личностното им развитие; </w:t>
      </w:r>
    </w:p>
    <w:p w:rsidR="004027ED" w:rsidRDefault="007D3F28" w:rsidP="004027ED">
      <w:pPr>
        <w:ind w:left="45"/>
      </w:pPr>
      <w:r>
        <w:t xml:space="preserve">• Реализиране превенция на насилието и агресията сред децата и утвърждаване на позитивни модели на поведение; </w:t>
      </w:r>
    </w:p>
    <w:p w:rsidR="004027ED" w:rsidRDefault="007D3F28" w:rsidP="004027ED">
      <w:pPr>
        <w:ind w:left="45"/>
      </w:pPr>
      <w:r>
        <w:t>• Подкрепа на изявата и развитието на даровитите деца;</w:t>
      </w:r>
    </w:p>
    <w:p w:rsidR="004027ED" w:rsidRDefault="004027ED" w:rsidP="004027ED">
      <w:pPr>
        <w:ind w:left="45"/>
      </w:pPr>
    </w:p>
    <w:p w:rsidR="004027ED" w:rsidRDefault="00181D56" w:rsidP="004027ED">
      <w:pPr>
        <w:ind w:left="45"/>
      </w:pPr>
      <w:r>
        <w:t>/</w:t>
      </w:r>
      <w:r w:rsidR="009C0D7C">
        <w:t>2</w:t>
      </w:r>
      <w:r>
        <w:t xml:space="preserve">/  </w:t>
      </w:r>
      <w:r w:rsidR="00D75BC9">
        <w:rPr>
          <w:b/>
        </w:rPr>
        <w:t xml:space="preserve"> </w:t>
      </w:r>
      <w:r w:rsidR="007D3F28" w:rsidRPr="004027ED">
        <w:rPr>
          <w:b/>
        </w:rPr>
        <w:t xml:space="preserve"> Развитие на системата за поддържане и повишаване квалификацията на учителите</w:t>
      </w:r>
      <w:r w:rsidR="007D3F28">
        <w:t xml:space="preserve"> </w:t>
      </w:r>
    </w:p>
    <w:p w:rsidR="004027ED" w:rsidRDefault="004027ED" w:rsidP="004027ED">
      <w:pPr>
        <w:ind w:left="45"/>
      </w:pPr>
    </w:p>
    <w:p w:rsidR="004027ED" w:rsidRDefault="007D3F28" w:rsidP="004027ED">
      <w:pPr>
        <w:pStyle w:val="a3"/>
        <w:numPr>
          <w:ilvl w:val="0"/>
          <w:numId w:val="4"/>
        </w:numPr>
      </w:pPr>
      <w:r w:rsidRPr="004027ED">
        <w:rPr>
          <w:b/>
        </w:rPr>
        <w:t>Цели</w:t>
      </w:r>
      <w:r>
        <w:t xml:space="preserve">: </w:t>
      </w:r>
    </w:p>
    <w:p w:rsidR="004027ED" w:rsidRDefault="007D3F28" w:rsidP="004027ED">
      <w:pPr>
        <w:ind w:left="45"/>
      </w:pPr>
      <w:r>
        <w:t xml:space="preserve">• Утвърждаване на авторитета и подпомагане на кариерното развитие на учителите, работещи в детската градина. </w:t>
      </w:r>
    </w:p>
    <w:p w:rsidR="004027ED" w:rsidRDefault="007D3F28" w:rsidP="004027ED">
      <w:pPr>
        <w:ind w:left="45"/>
      </w:pPr>
      <w:r>
        <w:t xml:space="preserve">• Продължаване /Оптимизиране/ структурата на изградената система за квалификация. • Разработване на вътрешна система за повишаване на качеството на резултатите. </w:t>
      </w:r>
    </w:p>
    <w:p w:rsidR="004027ED" w:rsidRDefault="004027ED" w:rsidP="004027ED">
      <w:pPr>
        <w:ind w:left="45"/>
        <w:rPr>
          <w:b/>
        </w:rPr>
      </w:pPr>
    </w:p>
    <w:p w:rsidR="004027ED" w:rsidRDefault="007D3F28" w:rsidP="004027ED">
      <w:pPr>
        <w:pStyle w:val="a3"/>
        <w:numPr>
          <w:ilvl w:val="0"/>
          <w:numId w:val="4"/>
        </w:numPr>
      </w:pPr>
      <w:r w:rsidRPr="004027ED">
        <w:rPr>
          <w:b/>
        </w:rPr>
        <w:t>Дейности за постигане на целите</w:t>
      </w:r>
      <w:r>
        <w:t xml:space="preserve">: </w:t>
      </w:r>
    </w:p>
    <w:p w:rsidR="004027ED" w:rsidRDefault="007D3F28" w:rsidP="004027ED">
      <w:pPr>
        <w:pStyle w:val="a3"/>
        <w:ind w:left="405"/>
      </w:pPr>
      <w:r>
        <w:t>• Усъвършенстване на създадената система за квалификация, повишаване личната квалификация от всеки учител. Провеждане на въвеждаща, поддържаща и надграждаща квалификация на педагогическата колегия.</w:t>
      </w:r>
    </w:p>
    <w:p w:rsidR="004027ED" w:rsidRDefault="007D3F28" w:rsidP="004027ED">
      <w:pPr>
        <w:pStyle w:val="a3"/>
        <w:ind w:left="405"/>
      </w:pPr>
      <w:r>
        <w:t xml:space="preserve"> • Използване на разнообразни форми на квалификационна работа - проблемна група, практикум, тренинг, семинар, лектория, дискусия, участие в научна-практическа конференция, информация от библиотека, интернет. </w:t>
      </w:r>
    </w:p>
    <w:p w:rsidR="004027ED" w:rsidRDefault="007D3F28" w:rsidP="004027ED">
      <w:pPr>
        <w:pStyle w:val="a3"/>
        <w:ind w:left="405"/>
      </w:pPr>
      <w:r>
        <w:t>• Създаване на възможност за повишаване на професионално-квалификационната степен за всеки член на педагогическата колегия.</w:t>
      </w:r>
    </w:p>
    <w:p w:rsidR="004027ED" w:rsidRDefault="007D3F28" w:rsidP="004027ED">
      <w:pPr>
        <w:pStyle w:val="a3"/>
        <w:ind w:left="405"/>
      </w:pPr>
      <w:r>
        <w:t xml:space="preserve"> • Създаване на условия за повишаване реалните резултати от възпитанието и обучението - засилване качеството на предварителната подготовка, спазване задълженията, произтичащи от ЗПУО и вътрешните правилници и наредби.</w:t>
      </w:r>
    </w:p>
    <w:p w:rsidR="004027ED" w:rsidRDefault="007D3F28" w:rsidP="004027ED">
      <w:pPr>
        <w:pStyle w:val="a3"/>
        <w:ind w:left="405"/>
      </w:pPr>
      <w:r>
        <w:t xml:space="preserve"> • Обмен на информация и съобщения чрез електронната поща.</w:t>
      </w:r>
    </w:p>
    <w:p w:rsidR="004027ED" w:rsidRDefault="007D3F28" w:rsidP="004027ED">
      <w:pPr>
        <w:pStyle w:val="a3"/>
        <w:ind w:left="405"/>
      </w:pPr>
      <w:r>
        <w:t xml:space="preserve"> • Участие във формите за квалификация, организирани на регионално и национално ниво. </w:t>
      </w:r>
    </w:p>
    <w:p w:rsidR="004027ED" w:rsidRDefault="007D3F28" w:rsidP="004027ED">
      <w:pPr>
        <w:pStyle w:val="a3"/>
        <w:ind w:left="405"/>
      </w:pPr>
      <w:r>
        <w:t>• Разширяване и усъвършенстване на моделите и формите за контрол, чрез разработване на актуализирани оценъчни карти.</w:t>
      </w:r>
    </w:p>
    <w:p w:rsidR="004027ED" w:rsidRDefault="007D3F28" w:rsidP="004027ED">
      <w:pPr>
        <w:pStyle w:val="a3"/>
        <w:ind w:left="405"/>
      </w:pPr>
      <w:r>
        <w:t xml:space="preserve"> • Създаване на механизъм за вътрешен мониторинг и контрол на качеството</w:t>
      </w:r>
    </w:p>
    <w:p w:rsidR="004027ED" w:rsidRDefault="004027ED" w:rsidP="004027ED">
      <w:pPr>
        <w:pStyle w:val="a3"/>
        <w:ind w:left="405"/>
      </w:pPr>
    </w:p>
    <w:p w:rsidR="004027ED" w:rsidRDefault="00181D56" w:rsidP="004027ED">
      <w:pPr>
        <w:pStyle w:val="a3"/>
        <w:ind w:left="405"/>
      </w:pPr>
      <w:r>
        <w:t>/</w:t>
      </w:r>
      <w:r w:rsidR="009C0D7C">
        <w:t>3</w:t>
      </w:r>
      <w:r>
        <w:t xml:space="preserve">/  </w:t>
      </w:r>
      <w:r w:rsidR="00D75BC9">
        <w:rPr>
          <w:b/>
        </w:rPr>
        <w:t xml:space="preserve"> </w:t>
      </w:r>
      <w:r w:rsidR="007D3F28" w:rsidRPr="004027ED">
        <w:rPr>
          <w:b/>
        </w:rPr>
        <w:t xml:space="preserve"> Утвърждаване на детската градина, като прилагащо иновативни подходи:</w:t>
      </w:r>
      <w:r w:rsidR="007D3F28">
        <w:t xml:space="preserve"> </w:t>
      </w:r>
    </w:p>
    <w:p w:rsidR="004027ED" w:rsidRDefault="004027ED" w:rsidP="004027ED">
      <w:pPr>
        <w:pStyle w:val="a3"/>
        <w:ind w:left="405"/>
      </w:pPr>
    </w:p>
    <w:p w:rsidR="004027ED" w:rsidRDefault="007D3F28" w:rsidP="004027ED">
      <w:pPr>
        <w:pStyle w:val="a3"/>
        <w:numPr>
          <w:ilvl w:val="0"/>
          <w:numId w:val="5"/>
        </w:numPr>
      </w:pPr>
      <w:r w:rsidRPr="004027ED">
        <w:rPr>
          <w:b/>
        </w:rPr>
        <w:t>Цели</w:t>
      </w:r>
      <w:r>
        <w:t xml:space="preserve">: </w:t>
      </w:r>
    </w:p>
    <w:p w:rsidR="004027ED" w:rsidRDefault="007D3F28" w:rsidP="004027ED">
      <w:pPr>
        <w:ind w:left="405"/>
      </w:pPr>
      <w:r>
        <w:t>• Използване на иновативни технологии;</w:t>
      </w:r>
    </w:p>
    <w:p w:rsidR="004027ED" w:rsidRDefault="007D3F28" w:rsidP="004027ED">
      <w:pPr>
        <w:ind w:left="405"/>
      </w:pPr>
      <w:r>
        <w:t xml:space="preserve"> • </w:t>
      </w:r>
      <w:r w:rsidR="00D75BC9">
        <w:t>О</w:t>
      </w:r>
      <w:r>
        <w:t>тразяване постиженията на детската градина;</w:t>
      </w:r>
    </w:p>
    <w:p w:rsidR="004027ED" w:rsidRDefault="004027ED" w:rsidP="004027ED">
      <w:pPr>
        <w:ind w:left="405"/>
      </w:pPr>
    </w:p>
    <w:p w:rsidR="004027ED" w:rsidRDefault="004027ED" w:rsidP="004027ED">
      <w:pPr>
        <w:ind w:left="405"/>
      </w:pPr>
    </w:p>
    <w:p w:rsidR="004027ED" w:rsidRDefault="007D3F28" w:rsidP="004027ED">
      <w:pPr>
        <w:pStyle w:val="a3"/>
        <w:numPr>
          <w:ilvl w:val="0"/>
          <w:numId w:val="5"/>
        </w:numPr>
      </w:pPr>
      <w:r w:rsidRPr="004027ED">
        <w:rPr>
          <w:b/>
        </w:rPr>
        <w:t>Дейности за постигане на целите</w:t>
      </w:r>
      <w:r>
        <w:t>:</w:t>
      </w:r>
    </w:p>
    <w:p w:rsidR="004027ED" w:rsidRDefault="007D3F28" w:rsidP="004027ED">
      <w:pPr>
        <w:ind w:left="405"/>
      </w:pPr>
      <w:r>
        <w:t xml:space="preserve"> • Осигуряване на условия за използване на иновативни технологии; </w:t>
      </w:r>
    </w:p>
    <w:p w:rsidR="004027ED" w:rsidRDefault="007D3F28" w:rsidP="004027ED">
      <w:pPr>
        <w:ind w:left="405"/>
      </w:pPr>
      <w:r>
        <w:t xml:space="preserve">• Прилагане на иновативни методи и технологични средства за обучение </w:t>
      </w:r>
    </w:p>
    <w:p w:rsidR="004027ED" w:rsidRDefault="007D3F28" w:rsidP="004027ED">
      <w:pPr>
        <w:ind w:left="405"/>
      </w:pPr>
      <w:r>
        <w:t>• Организиране „Ден на отворените врати” в детската градина.</w:t>
      </w:r>
    </w:p>
    <w:p w:rsidR="004027ED" w:rsidRDefault="007D3F28" w:rsidP="004027ED">
      <w:pPr>
        <w:ind w:left="405"/>
      </w:pPr>
      <w:r>
        <w:t xml:space="preserve"> • Изготвяне и издаване на информационни, рекламни и други видо</w:t>
      </w:r>
      <w:r w:rsidR="00D75BC9">
        <w:t xml:space="preserve">ве табла, </w:t>
      </w:r>
      <w:r>
        <w:t xml:space="preserve"> електронни информационни средства, поддържа се динамичен сайт на детската градина. </w:t>
      </w:r>
    </w:p>
    <w:p w:rsidR="004027ED" w:rsidRDefault="004027ED" w:rsidP="004027ED">
      <w:pPr>
        <w:ind w:left="405"/>
      </w:pPr>
    </w:p>
    <w:p w:rsidR="004027ED" w:rsidRDefault="00181D56" w:rsidP="004027ED">
      <w:pPr>
        <w:ind w:left="405"/>
      </w:pPr>
      <w:r>
        <w:lastRenderedPageBreak/>
        <w:t>/</w:t>
      </w:r>
      <w:r w:rsidR="009C0D7C">
        <w:t>4</w:t>
      </w:r>
      <w:r>
        <w:t xml:space="preserve">/  </w:t>
      </w:r>
      <w:r w:rsidR="007D3F28" w:rsidRPr="004027ED">
        <w:rPr>
          <w:b/>
        </w:rPr>
        <w:t xml:space="preserve"> Осигуряване на равен достъп до качествено образование и възпитание</w:t>
      </w:r>
      <w:r w:rsidR="007D3F28">
        <w:t xml:space="preserve"> </w:t>
      </w:r>
    </w:p>
    <w:p w:rsidR="00D75BC9" w:rsidRDefault="00D75BC9" w:rsidP="004027ED">
      <w:pPr>
        <w:ind w:left="405"/>
      </w:pPr>
    </w:p>
    <w:p w:rsidR="004027ED" w:rsidRDefault="007D3F28" w:rsidP="004027ED">
      <w:pPr>
        <w:pStyle w:val="a3"/>
        <w:numPr>
          <w:ilvl w:val="0"/>
          <w:numId w:val="6"/>
        </w:numPr>
      </w:pPr>
      <w:r w:rsidRPr="004027ED">
        <w:rPr>
          <w:b/>
        </w:rPr>
        <w:t>Цели</w:t>
      </w:r>
      <w:r>
        <w:t xml:space="preserve">: </w:t>
      </w:r>
    </w:p>
    <w:p w:rsidR="004027ED" w:rsidRDefault="007D3F28" w:rsidP="004027ED">
      <w:pPr>
        <w:pStyle w:val="a3"/>
        <w:ind w:left="765"/>
      </w:pPr>
      <w:r>
        <w:t>• Осигуряване на качествено и ефективно образование, възпитание и социализация</w:t>
      </w:r>
    </w:p>
    <w:p w:rsidR="004027ED" w:rsidRDefault="007D3F28" w:rsidP="004027ED">
      <w:pPr>
        <w:pStyle w:val="a3"/>
        <w:ind w:left="765"/>
      </w:pPr>
      <w:r>
        <w:t xml:space="preserve"> • Надграждане на знания и умения с цел развитие потенциала на всяко дете и възможност за пълноценна социална реализация</w:t>
      </w:r>
    </w:p>
    <w:p w:rsidR="004027ED" w:rsidRDefault="007D3F28" w:rsidP="004027ED">
      <w:pPr>
        <w:pStyle w:val="a3"/>
        <w:ind w:left="765"/>
      </w:pPr>
      <w:r>
        <w:t xml:space="preserve"> • Обучение за работа в мултиетническа среда и деца със СОП </w:t>
      </w:r>
    </w:p>
    <w:p w:rsidR="004027ED" w:rsidRDefault="004027ED" w:rsidP="004027ED">
      <w:pPr>
        <w:pStyle w:val="a3"/>
        <w:ind w:left="765"/>
      </w:pPr>
    </w:p>
    <w:p w:rsidR="004027ED" w:rsidRDefault="007D3F28" w:rsidP="004027ED">
      <w:pPr>
        <w:pStyle w:val="a3"/>
        <w:numPr>
          <w:ilvl w:val="0"/>
          <w:numId w:val="6"/>
        </w:numPr>
      </w:pPr>
      <w:r w:rsidRPr="004027ED">
        <w:rPr>
          <w:b/>
        </w:rPr>
        <w:t>Дейности за постигане на целите</w:t>
      </w:r>
      <w:r>
        <w:t xml:space="preserve">: </w:t>
      </w:r>
    </w:p>
    <w:p w:rsidR="004027ED" w:rsidRDefault="007D3F28" w:rsidP="004027ED">
      <w:pPr>
        <w:pStyle w:val="a3"/>
        <w:ind w:left="765"/>
      </w:pPr>
      <w:r>
        <w:t xml:space="preserve">• Съвместно обучение и възпитание на деца с различен етнически произход. </w:t>
      </w:r>
    </w:p>
    <w:p w:rsidR="004027ED" w:rsidRDefault="007D3F28" w:rsidP="004027ED">
      <w:pPr>
        <w:pStyle w:val="a3"/>
        <w:ind w:left="765"/>
      </w:pPr>
      <w:r>
        <w:t xml:space="preserve">• Диференциране на грижите спрямо различните потребности на децата. </w:t>
      </w:r>
    </w:p>
    <w:p w:rsidR="004027ED" w:rsidRDefault="007D3F28" w:rsidP="004027ED">
      <w:pPr>
        <w:pStyle w:val="a3"/>
        <w:ind w:left="765"/>
      </w:pPr>
      <w:r>
        <w:t xml:space="preserve">• Работа в мултиетническа среда </w:t>
      </w:r>
    </w:p>
    <w:p w:rsidR="004027ED" w:rsidRDefault="007D3F28" w:rsidP="004027ED">
      <w:pPr>
        <w:pStyle w:val="a3"/>
        <w:ind w:left="765"/>
      </w:pPr>
      <w:r>
        <w:t>• Работа с деца със специални образователни потребности</w:t>
      </w:r>
    </w:p>
    <w:p w:rsidR="004027ED" w:rsidRDefault="007D3F28" w:rsidP="004027ED">
      <w:pPr>
        <w:pStyle w:val="a3"/>
        <w:ind w:left="765"/>
      </w:pPr>
      <w:r>
        <w:t xml:space="preserve"> • Изграждане на действаща система от консултации за </w:t>
      </w:r>
      <w:r w:rsidR="00D75BC9">
        <w:t>детската</w:t>
      </w:r>
      <w:r>
        <w:t xml:space="preserve"> </w:t>
      </w:r>
      <w:r w:rsidR="00D75BC9">
        <w:t>градина</w:t>
      </w:r>
      <w:r>
        <w:t xml:space="preserve">. </w:t>
      </w:r>
    </w:p>
    <w:p w:rsidR="004027ED" w:rsidRDefault="007D3F28" w:rsidP="004027ED">
      <w:pPr>
        <w:pStyle w:val="a3"/>
        <w:ind w:left="765"/>
      </w:pPr>
      <w:r>
        <w:t xml:space="preserve">• Интегрирано обучение на деца със СОП или хронични заболявания и деца от уязвими групи </w:t>
      </w:r>
    </w:p>
    <w:p w:rsidR="004027ED" w:rsidRDefault="007D3F28" w:rsidP="004027ED">
      <w:pPr>
        <w:pStyle w:val="a3"/>
        <w:ind w:left="765"/>
      </w:pPr>
      <w:r>
        <w:t>• Стимулиране участието на децата в пресъздаването на традиции и обичаи на различните етноси</w:t>
      </w:r>
    </w:p>
    <w:p w:rsidR="004027ED" w:rsidRDefault="004027ED" w:rsidP="004027ED">
      <w:pPr>
        <w:pStyle w:val="a3"/>
        <w:ind w:left="765"/>
      </w:pPr>
    </w:p>
    <w:p w:rsidR="006B3F66" w:rsidRDefault="00181D56" w:rsidP="004027ED">
      <w:pPr>
        <w:pStyle w:val="a3"/>
        <w:ind w:left="765"/>
      </w:pPr>
      <w:r>
        <w:t>/</w:t>
      </w:r>
      <w:r w:rsidR="009C0D7C">
        <w:t>5</w:t>
      </w:r>
      <w:r>
        <w:t xml:space="preserve">/  </w:t>
      </w:r>
      <w:r w:rsidR="007D3F28" w:rsidRPr="006B3F66">
        <w:rPr>
          <w:b/>
        </w:rPr>
        <w:t xml:space="preserve"> Удовлетворяване на образователните потребности на даровити деца</w:t>
      </w:r>
      <w:r w:rsidR="007D3F28">
        <w:t xml:space="preserve"> </w:t>
      </w:r>
    </w:p>
    <w:p w:rsidR="006B3F66" w:rsidRDefault="006B3F66" w:rsidP="004027ED">
      <w:pPr>
        <w:pStyle w:val="a3"/>
        <w:ind w:left="765"/>
      </w:pPr>
    </w:p>
    <w:p w:rsidR="006B3F66" w:rsidRDefault="007D3F28" w:rsidP="006B3F66">
      <w:pPr>
        <w:pStyle w:val="a3"/>
        <w:numPr>
          <w:ilvl w:val="0"/>
          <w:numId w:val="7"/>
        </w:numPr>
      </w:pPr>
      <w:r w:rsidRPr="006B3F66">
        <w:rPr>
          <w:b/>
        </w:rPr>
        <w:t>Цели</w:t>
      </w:r>
      <w:r>
        <w:t>:</w:t>
      </w:r>
    </w:p>
    <w:p w:rsidR="006B3F66" w:rsidRDefault="007D3F28" w:rsidP="006B3F66">
      <w:pPr>
        <w:pStyle w:val="a3"/>
        <w:ind w:left="1125"/>
      </w:pPr>
      <w:r>
        <w:t xml:space="preserve"> • Откриване на талантливи деца и насърчаване да развиват потенциала си</w:t>
      </w:r>
    </w:p>
    <w:p w:rsidR="006B3F66" w:rsidRDefault="007D3F28" w:rsidP="006B3F66">
      <w:pPr>
        <w:pStyle w:val="a3"/>
        <w:ind w:left="1125"/>
      </w:pPr>
      <w:r>
        <w:t xml:space="preserve">. • Създаване на условия за изява на даровити деца в съответствие с техните желания и възможности. </w:t>
      </w:r>
    </w:p>
    <w:p w:rsidR="006B3F66" w:rsidRDefault="007D3F28" w:rsidP="006B3F66">
      <w:pPr>
        <w:pStyle w:val="a3"/>
        <w:ind w:left="1125"/>
      </w:pPr>
      <w:r>
        <w:t>• Развиване ефективността на връзката учител - родител.</w:t>
      </w:r>
    </w:p>
    <w:p w:rsidR="006B3F66" w:rsidRDefault="007D3F28" w:rsidP="006B3F66">
      <w:pPr>
        <w:pStyle w:val="a3"/>
        <w:ind w:left="1125"/>
      </w:pPr>
      <w:r>
        <w:t xml:space="preserve"> • Чрез творческото развитие на децата да се работи активно в посока утвърждаване на детската градина не само като образователен, но и като духовен и културен център.</w:t>
      </w:r>
    </w:p>
    <w:p w:rsidR="006B3F66" w:rsidRDefault="006B3F66" w:rsidP="006B3F66">
      <w:pPr>
        <w:pStyle w:val="a3"/>
        <w:ind w:left="1125"/>
      </w:pPr>
    </w:p>
    <w:p w:rsidR="006B3F66" w:rsidRDefault="007D3F28" w:rsidP="006B3F66">
      <w:pPr>
        <w:pStyle w:val="a3"/>
        <w:numPr>
          <w:ilvl w:val="0"/>
          <w:numId w:val="7"/>
        </w:numPr>
        <w:rPr>
          <w:b/>
        </w:rPr>
      </w:pPr>
      <w:r w:rsidRPr="006B3F66">
        <w:rPr>
          <w:b/>
        </w:rPr>
        <w:t>Дейности за постигане на целите:</w:t>
      </w:r>
    </w:p>
    <w:p w:rsidR="006B3F66" w:rsidRDefault="007D3F28" w:rsidP="006B3F66">
      <w:pPr>
        <w:ind w:left="765"/>
      </w:pPr>
      <w:r>
        <w:t xml:space="preserve"> • Поддържане на мрежа за връзка с Интернет на всички занимални и административни помещения на детската градина. </w:t>
      </w:r>
    </w:p>
    <w:p w:rsidR="006B3F66" w:rsidRDefault="007D3F28" w:rsidP="006B3F66">
      <w:pPr>
        <w:ind w:left="765"/>
      </w:pPr>
      <w:r>
        <w:t>• Изграждане на подходяща среда за даровити деца чрез активното съдействие на педагогическата колегия.</w:t>
      </w:r>
    </w:p>
    <w:p w:rsidR="006B3F66" w:rsidRDefault="007D3F28" w:rsidP="006B3F66">
      <w:pPr>
        <w:ind w:left="765"/>
      </w:pPr>
      <w:r>
        <w:t xml:space="preserve"> • Мотивиране и подкрепа на даровитите деца за участие в различни изяви на различни нива - конкурси</w:t>
      </w:r>
      <w:r w:rsidR="00D75BC9">
        <w:t>, пленери, състезания</w:t>
      </w:r>
      <w:r>
        <w:t xml:space="preserve"> и други.</w:t>
      </w:r>
    </w:p>
    <w:p w:rsidR="006B3F66" w:rsidRDefault="007D3F28" w:rsidP="006B3F66">
      <w:pPr>
        <w:ind w:left="765"/>
      </w:pPr>
      <w:r>
        <w:t xml:space="preserve">. </w:t>
      </w:r>
    </w:p>
    <w:p w:rsidR="006B3F66" w:rsidRDefault="006B3F66" w:rsidP="006B3F66">
      <w:pPr>
        <w:ind w:left="765"/>
      </w:pPr>
    </w:p>
    <w:p w:rsidR="006B3F66" w:rsidRDefault="00181D56" w:rsidP="00D75BC9">
      <w:pPr>
        <w:rPr>
          <w:b/>
        </w:rPr>
      </w:pPr>
      <w:r>
        <w:t>/</w:t>
      </w:r>
      <w:r w:rsidR="009C0D7C">
        <w:t>6</w:t>
      </w:r>
      <w:r>
        <w:t xml:space="preserve">/  </w:t>
      </w:r>
      <w:r w:rsidR="00D75BC9">
        <w:rPr>
          <w:b/>
        </w:rPr>
        <w:t xml:space="preserve"> </w:t>
      </w:r>
      <w:r w:rsidR="007D3F28" w:rsidRPr="006B3F66">
        <w:rPr>
          <w:b/>
        </w:rPr>
        <w:t xml:space="preserve"> Взаимодействие с родителската общност и другите заинтересовани представители на местната общност</w:t>
      </w:r>
    </w:p>
    <w:p w:rsidR="006B3F66" w:rsidRDefault="006B3F66" w:rsidP="006B3F66">
      <w:pPr>
        <w:ind w:left="765"/>
        <w:rPr>
          <w:b/>
        </w:rPr>
      </w:pPr>
    </w:p>
    <w:p w:rsidR="006B3F66" w:rsidRDefault="007D3F28" w:rsidP="006B3F66">
      <w:pPr>
        <w:pStyle w:val="a3"/>
        <w:numPr>
          <w:ilvl w:val="0"/>
          <w:numId w:val="8"/>
        </w:numPr>
      </w:pPr>
      <w:r w:rsidRPr="006B3F66">
        <w:rPr>
          <w:b/>
        </w:rPr>
        <w:t>Цели</w:t>
      </w:r>
      <w:r>
        <w:t>:</w:t>
      </w:r>
    </w:p>
    <w:p w:rsidR="006B3F66" w:rsidRDefault="007D3F28" w:rsidP="006B3F66">
      <w:pPr>
        <w:pStyle w:val="a3"/>
        <w:ind w:left="1170"/>
      </w:pPr>
      <w:r>
        <w:t xml:space="preserve"> • Осъществяване процеса на подготовка, обучение и възпитание на децата във взаимодействие и сътрудничество с родителите им.</w:t>
      </w:r>
    </w:p>
    <w:p w:rsidR="006B3F66" w:rsidRDefault="007D3F28" w:rsidP="006B3F66">
      <w:pPr>
        <w:pStyle w:val="a3"/>
        <w:ind w:left="1170"/>
      </w:pPr>
      <w:r>
        <w:t xml:space="preserve"> • Развиване на конструктивна комуникация във взаимоотношенията в съответствие със ЗПУО.</w:t>
      </w:r>
    </w:p>
    <w:p w:rsidR="006B3F66" w:rsidRDefault="007D3F28" w:rsidP="006B3F66">
      <w:pPr>
        <w:pStyle w:val="a3"/>
        <w:ind w:left="1170"/>
      </w:pPr>
      <w:r>
        <w:t xml:space="preserve"> • Прилагане на модели на поведение, основани на идеите и принципите на гражданското образование. </w:t>
      </w:r>
    </w:p>
    <w:p w:rsidR="006B3F66" w:rsidRDefault="007D3F28" w:rsidP="006B3F66">
      <w:pPr>
        <w:pStyle w:val="a3"/>
        <w:ind w:left="1170"/>
      </w:pPr>
      <w:r>
        <w:lastRenderedPageBreak/>
        <w:t xml:space="preserve">• Спазване на единни педагогични изисквания и стандарти за поведение и успеваемост. </w:t>
      </w:r>
    </w:p>
    <w:p w:rsidR="006B3F66" w:rsidRDefault="006B3F66" w:rsidP="006B3F66">
      <w:pPr>
        <w:pStyle w:val="a3"/>
        <w:ind w:left="1170"/>
      </w:pPr>
    </w:p>
    <w:p w:rsidR="006B3F66" w:rsidRDefault="007D3F28" w:rsidP="006B3F66">
      <w:pPr>
        <w:pStyle w:val="a3"/>
        <w:numPr>
          <w:ilvl w:val="0"/>
          <w:numId w:val="8"/>
        </w:numPr>
        <w:rPr>
          <w:b/>
        </w:rPr>
      </w:pPr>
      <w:r w:rsidRPr="006B3F66">
        <w:rPr>
          <w:b/>
        </w:rPr>
        <w:t>Дейности за постигане на целите:</w:t>
      </w:r>
    </w:p>
    <w:p w:rsidR="00994C16" w:rsidRDefault="007D3F28" w:rsidP="006B3F66">
      <w:pPr>
        <w:pStyle w:val="a3"/>
        <w:ind w:left="1170"/>
      </w:pPr>
      <w:r>
        <w:t xml:space="preserve"> • Повишаване на уменията за работа с родители.</w:t>
      </w:r>
    </w:p>
    <w:p w:rsidR="00994C16" w:rsidRDefault="007D3F28" w:rsidP="006B3F66">
      <w:pPr>
        <w:pStyle w:val="a3"/>
        <w:ind w:left="1170"/>
      </w:pPr>
      <w:r>
        <w:t xml:space="preserve"> • Създаване на информационна банка с данни и координати за връзка с родителите на децата</w:t>
      </w:r>
    </w:p>
    <w:p w:rsidR="00994C16" w:rsidRDefault="007D3F28" w:rsidP="006B3F66">
      <w:pPr>
        <w:pStyle w:val="a3"/>
        <w:ind w:left="1170"/>
      </w:pPr>
      <w:r>
        <w:t xml:space="preserve">. • Предоставяне на възможност и оказване на необходимото съдействие на родителите за: </w:t>
      </w:r>
    </w:p>
    <w:p w:rsidR="00994C16" w:rsidRDefault="007D3F28" w:rsidP="006B3F66">
      <w:pPr>
        <w:pStyle w:val="a3"/>
        <w:ind w:left="1170"/>
      </w:pPr>
      <w:r>
        <w:t xml:space="preserve">- срещи с учителите в определеното приемно време или в друго удобно за двете страни време; </w:t>
      </w:r>
    </w:p>
    <w:p w:rsidR="00994C16" w:rsidRDefault="007D3F28" w:rsidP="006B3F66">
      <w:pPr>
        <w:pStyle w:val="a3"/>
        <w:ind w:left="1170"/>
      </w:pPr>
      <w:r>
        <w:t xml:space="preserve">- участие в родителските срещи; </w:t>
      </w:r>
    </w:p>
    <w:p w:rsidR="00994C16" w:rsidRDefault="007D3F28" w:rsidP="006B3F66">
      <w:pPr>
        <w:pStyle w:val="a3"/>
        <w:ind w:left="1170"/>
      </w:pPr>
      <w:r>
        <w:t>- присъствие и при желание от тяхна страна да бъдат изслушани, когато се решават въпроси, които засягат права и интереси на детето им;</w:t>
      </w:r>
    </w:p>
    <w:p w:rsidR="00994C16" w:rsidRDefault="007D3F28" w:rsidP="006B3F66">
      <w:pPr>
        <w:pStyle w:val="a3"/>
        <w:ind w:left="1170"/>
      </w:pPr>
      <w:r>
        <w:t xml:space="preserve"> - консултиране по въпроси, свързани с възпитанието на децата от специалист; </w:t>
      </w:r>
    </w:p>
    <w:p w:rsidR="00994C16" w:rsidRDefault="007D3F28" w:rsidP="006B3F66">
      <w:pPr>
        <w:pStyle w:val="a3"/>
        <w:ind w:left="1170"/>
      </w:pPr>
      <w:r>
        <w:t>- запознаване срещу подпис с Прав</w:t>
      </w:r>
      <w:r w:rsidR="00D75BC9">
        <w:t xml:space="preserve">илника за дейността </w:t>
      </w:r>
      <w:r>
        <w:t xml:space="preserve"> и Правилника за вътрешния ред в детската градина;</w:t>
      </w:r>
    </w:p>
    <w:p w:rsidR="00994C16" w:rsidRDefault="007D3F28" w:rsidP="006B3F66">
      <w:pPr>
        <w:pStyle w:val="a3"/>
        <w:ind w:left="1170"/>
      </w:pPr>
      <w:r>
        <w:t xml:space="preserve"> • Педагогическата колегия периодично и своевременно да п</w:t>
      </w:r>
      <w:r w:rsidR="00D75BC9">
        <w:t>редоставя информация за  развитието на децата</w:t>
      </w:r>
      <w:r>
        <w:t xml:space="preserve"> в образователно-възпитателния процес; </w:t>
      </w:r>
    </w:p>
    <w:p w:rsidR="00994C16" w:rsidRDefault="007D3F28" w:rsidP="006B3F66">
      <w:pPr>
        <w:pStyle w:val="a3"/>
        <w:ind w:left="1170"/>
      </w:pPr>
      <w:r>
        <w:t>• Консултиране на родителите за възможностите и формите за допълнителна работа с детето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</w:t>
      </w:r>
    </w:p>
    <w:p w:rsidR="00994C16" w:rsidRDefault="007D3F28" w:rsidP="006B3F66">
      <w:pPr>
        <w:pStyle w:val="a3"/>
        <w:ind w:left="1170"/>
      </w:pPr>
      <w:r>
        <w:t xml:space="preserve"> • Участие на родители в отбелязване на празници, изяви, годишнини и посещение на културни институции </w:t>
      </w:r>
    </w:p>
    <w:p w:rsidR="00994C16" w:rsidRDefault="00994C16" w:rsidP="006B3F66">
      <w:pPr>
        <w:pStyle w:val="a3"/>
        <w:ind w:left="1170"/>
      </w:pPr>
    </w:p>
    <w:p w:rsidR="00181D56" w:rsidRDefault="00181D56" w:rsidP="00181D56">
      <w:pPr>
        <w:rPr>
          <w:b/>
        </w:rPr>
      </w:pPr>
      <w:r>
        <w:t>/</w:t>
      </w:r>
      <w:r w:rsidR="009C0D7C">
        <w:t>7</w:t>
      </w:r>
      <w:r>
        <w:t xml:space="preserve">/  </w:t>
      </w:r>
      <w:r w:rsidR="007D3F28" w:rsidRPr="00181D56">
        <w:rPr>
          <w:b/>
        </w:rPr>
        <w:t xml:space="preserve"> Подобрения във външната и вътрешната среда на детската градина </w:t>
      </w:r>
    </w:p>
    <w:p w:rsidR="00181D56" w:rsidRDefault="00181D56" w:rsidP="00181D56">
      <w:pPr>
        <w:rPr>
          <w:b/>
        </w:rPr>
      </w:pPr>
    </w:p>
    <w:p w:rsidR="00994C16" w:rsidRDefault="007D3F28" w:rsidP="00181D56">
      <w:r w:rsidRPr="00181D56">
        <w:rPr>
          <w:b/>
        </w:rPr>
        <w:t>1. Цели</w:t>
      </w:r>
      <w:r>
        <w:t>:</w:t>
      </w:r>
    </w:p>
    <w:p w:rsidR="00994C16" w:rsidRDefault="007D3F28" w:rsidP="006B3F66">
      <w:pPr>
        <w:pStyle w:val="a3"/>
        <w:ind w:left="1170"/>
      </w:pPr>
      <w:r>
        <w:t xml:space="preserve"> • Създаване на условия за активна образователно-възпитателна дейност. </w:t>
      </w:r>
    </w:p>
    <w:p w:rsidR="00994C16" w:rsidRDefault="007D3F28" w:rsidP="006B3F66">
      <w:pPr>
        <w:pStyle w:val="a3"/>
        <w:ind w:left="1170"/>
      </w:pPr>
      <w:r>
        <w:t>• Подобряване равнището на административно обслужване.</w:t>
      </w:r>
    </w:p>
    <w:p w:rsidR="00994C16" w:rsidRDefault="007D3F28" w:rsidP="006B3F66">
      <w:pPr>
        <w:pStyle w:val="a3"/>
        <w:ind w:left="1170"/>
      </w:pPr>
      <w:r>
        <w:t xml:space="preserve"> • Естетизация на околната среда.</w:t>
      </w:r>
    </w:p>
    <w:p w:rsidR="00994C16" w:rsidRDefault="007D3F28" w:rsidP="006B3F66">
      <w:pPr>
        <w:pStyle w:val="a3"/>
        <w:ind w:left="1170"/>
      </w:pPr>
      <w:r>
        <w:t xml:space="preserve"> • Наличие на модерна материално-техническа база за обучение в съответствие с изискванията на ДОС </w:t>
      </w:r>
    </w:p>
    <w:p w:rsidR="00994C16" w:rsidRDefault="00994C16" w:rsidP="006B3F66">
      <w:pPr>
        <w:pStyle w:val="a3"/>
        <w:ind w:left="1170"/>
      </w:pPr>
    </w:p>
    <w:p w:rsidR="00994C16" w:rsidRDefault="007D3F28" w:rsidP="00A230CA">
      <w:r w:rsidRPr="00A230CA">
        <w:rPr>
          <w:b/>
        </w:rPr>
        <w:t>2. Дейности за постигане на целите</w:t>
      </w:r>
      <w:r>
        <w:t>:</w:t>
      </w:r>
    </w:p>
    <w:p w:rsidR="00994C16" w:rsidRDefault="00994C16" w:rsidP="006B3F66">
      <w:pPr>
        <w:pStyle w:val="a3"/>
        <w:ind w:left="1170"/>
      </w:pPr>
    </w:p>
    <w:p w:rsidR="00994C16" w:rsidRDefault="007D3F28" w:rsidP="00994C16">
      <w:pPr>
        <w:pStyle w:val="a3"/>
        <w:numPr>
          <w:ilvl w:val="0"/>
          <w:numId w:val="9"/>
        </w:numPr>
      </w:pPr>
      <w:r w:rsidRPr="00994C16">
        <w:rPr>
          <w:b/>
        </w:rPr>
        <w:t>Подобрения във външната среда</w:t>
      </w:r>
      <w:r>
        <w:t xml:space="preserve">: </w:t>
      </w:r>
    </w:p>
    <w:p w:rsidR="00994C16" w:rsidRDefault="007D3F28" w:rsidP="00994C16">
      <w:pPr>
        <w:ind w:left="1215"/>
      </w:pPr>
      <w:r>
        <w:t xml:space="preserve">• Поддръжка на състоянието на външната среда. </w:t>
      </w:r>
      <w:r w:rsidR="00A230CA">
        <w:t>Ремонт и поддържане</w:t>
      </w:r>
      <w:r>
        <w:t xml:space="preserve"> на помещенията за отглеждане и възпитание на децата.</w:t>
      </w:r>
    </w:p>
    <w:p w:rsidR="00994C16" w:rsidRDefault="00A230CA" w:rsidP="00A230CA">
      <w:r>
        <w:t xml:space="preserve">                  </w:t>
      </w:r>
      <w:r w:rsidR="007D3F28">
        <w:t xml:space="preserve"> • Поддръжка на зелените площи. </w:t>
      </w:r>
    </w:p>
    <w:p w:rsidR="00994C16" w:rsidRDefault="007D3F28" w:rsidP="00994C16">
      <w:pPr>
        <w:ind w:left="1215"/>
      </w:pPr>
      <w:r>
        <w:t>• Оформя</w:t>
      </w:r>
      <w:r w:rsidR="00A230CA">
        <w:t>не на двора на детската градина- площадките за игра и цветните градини</w:t>
      </w:r>
      <w:r>
        <w:t xml:space="preserve"> </w:t>
      </w:r>
    </w:p>
    <w:p w:rsidR="00A230CA" w:rsidRDefault="00A230CA" w:rsidP="00994C16">
      <w:pPr>
        <w:ind w:left="1215"/>
      </w:pPr>
      <w:r>
        <w:t xml:space="preserve">• Поддържане и обогатяване на </w:t>
      </w:r>
      <w:proofErr w:type="spellStart"/>
      <w:r>
        <w:t>еко</w:t>
      </w:r>
      <w:proofErr w:type="spellEnd"/>
      <w:r>
        <w:t xml:space="preserve"> къта с етерично –маслени растения и билки</w:t>
      </w:r>
    </w:p>
    <w:p w:rsidR="00994C16" w:rsidRDefault="00994C16" w:rsidP="00994C16">
      <w:pPr>
        <w:ind w:left="1215"/>
      </w:pPr>
    </w:p>
    <w:p w:rsidR="00994C16" w:rsidRDefault="007D3F28" w:rsidP="00994C16">
      <w:pPr>
        <w:ind w:left="1215"/>
      </w:pPr>
      <w:r w:rsidRPr="00994C16">
        <w:rPr>
          <w:b/>
        </w:rPr>
        <w:t>Б. Подобрения във вътрешната среда</w:t>
      </w:r>
      <w:r>
        <w:t>: •</w:t>
      </w:r>
    </w:p>
    <w:p w:rsidR="00994C16" w:rsidRDefault="007D3F28" w:rsidP="00994C16">
      <w:pPr>
        <w:ind w:left="1215"/>
      </w:pPr>
      <w:r>
        <w:lastRenderedPageBreak/>
        <w:t xml:space="preserve"> Планиране на дейности за подобряване на средата, в която се работи – обзавеждане на стаи, кабинети, коридори.</w:t>
      </w:r>
    </w:p>
    <w:p w:rsidR="00994C16" w:rsidRDefault="007D3F28" w:rsidP="00994C16">
      <w:pPr>
        <w:ind w:left="1215"/>
      </w:pPr>
      <w:r>
        <w:t xml:space="preserve"> • Поддържане постигнатото ниво на технологично развитие. Стремежът е изпреварващо предоставяне на учителите на съвременна техника за осъществяв</w:t>
      </w:r>
      <w:r w:rsidR="00A230CA">
        <w:t xml:space="preserve">ане на интерактивно обучение. </w:t>
      </w:r>
      <w:r>
        <w:t xml:space="preserve"> Поддържане на модерна ИКТ среда:</w:t>
      </w:r>
    </w:p>
    <w:p w:rsidR="00994C16" w:rsidRDefault="007D3F28" w:rsidP="00994C16">
      <w:pPr>
        <w:ind w:left="1215"/>
      </w:pPr>
      <w:r>
        <w:t xml:space="preserve"> • Осигуряване на ефективна ИКТ среда за съхраняване и използване на електронно съдържание</w:t>
      </w:r>
    </w:p>
    <w:p w:rsidR="00994C16" w:rsidRDefault="007D3F28" w:rsidP="00994C16">
      <w:pPr>
        <w:ind w:left="1215"/>
      </w:pPr>
      <w:r>
        <w:t>. • Актуализиране на иновативните технологии в образованието.</w:t>
      </w:r>
    </w:p>
    <w:p w:rsidR="00994C16" w:rsidRDefault="007D3F28" w:rsidP="00994C16">
      <w:pPr>
        <w:ind w:left="1215"/>
      </w:pPr>
      <w:r>
        <w:t xml:space="preserve"> • Активно участие в електронната свързаност на образователните институции.</w:t>
      </w:r>
    </w:p>
    <w:p w:rsidR="007D3F28" w:rsidRPr="00994C16" w:rsidRDefault="007D3F28" w:rsidP="00994C16">
      <w:pPr>
        <w:ind w:left="1215"/>
        <w:rPr>
          <w:lang w:val="en-US"/>
        </w:rPr>
      </w:pPr>
      <w:r>
        <w:t xml:space="preserve"> • Развитие на безжичната инфраструктура /тип </w:t>
      </w:r>
      <w:proofErr w:type="spellStart"/>
      <w:r>
        <w:t>Wi-Fi</w:t>
      </w:r>
      <w:proofErr w:type="spellEnd"/>
      <w:r>
        <w:t xml:space="preserve"> свързаност/ на територията на детската градина.</w:t>
      </w:r>
    </w:p>
    <w:p w:rsidR="00BC7FEE" w:rsidRDefault="00BC7FEE">
      <w:pPr>
        <w:rPr>
          <w:lang w:val="en-US"/>
        </w:rPr>
      </w:pPr>
    </w:p>
    <w:p w:rsidR="00BC7FEE" w:rsidRDefault="00BC7FEE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 w:rsidP="00171EB8">
      <w:r>
        <w:t xml:space="preserve">Мерките за повишаване качеството на образованието са разработени съгласно </w:t>
      </w:r>
      <w:r w:rsidR="00A230CA">
        <w:t>Закона</w:t>
      </w:r>
      <w:r>
        <w:t xml:space="preserve"> за предучи</w:t>
      </w:r>
      <w:r w:rsidR="00A230CA">
        <w:t>лищното и училищно образование ,</w:t>
      </w:r>
      <w:r>
        <w:t xml:space="preserve"> Наредба №5 за детските градина и Наредба </w:t>
      </w:r>
      <w:r w:rsidR="00A230CA">
        <w:t xml:space="preserve">№ 16 </w:t>
      </w:r>
      <w:r>
        <w:t>за управление на качеството на институцията.</w:t>
      </w:r>
    </w:p>
    <w:p w:rsidR="00A230CA" w:rsidRDefault="00A230CA" w:rsidP="00171EB8"/>
    <w:p w:rsidR="00A230CA" w:rsidRDefault="00A230CA" w:rsidP="00171EB8">
      <w:r>
        <w:t>Приети са на заседание на П С</w:t>
      </w:r>
      <w:r w:rsidR="001B1BE8">
        <w:rPr>
          <w:lang w:val="en-US"/>
        </w:rPr>
        <w:t xml:space="preserve">  </w:t>
      </w:r>
      <w:r w:rsidR="001B1BE8">
        <w:t xml:space="preserve">с </w:t>
      </w:r>
      <w:r>
        <w:t xml:space="preserve"> Протокол № 5 от 13.02.2017 г.</w:t>
      </w:r>
    </w:p>
    <w:p w:rsidR="00171EB8" w:rsidRDefault="00171EB8" w:rsidP="00171EB8"/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171EB8" w:rsidRDefault="00171EB8"/>
    <w:p w:rsidR="00945A0B" w:rsidRDefault="00945A0B"/>
    <w:p w:rsidR="00945A0B" w:rsidRDefault="00945A0B"/>
    <w:p w:rsidR="00945A0B" w:rsidRDefault="00945A0B"/>
    <w:p w:rsidR="00945A0B" w:rsidRDefault="00945A0B"/>
    <w:p w:rsidR="00945A0B" w:rsidRDefault="00945A0B"/>
    <w:p w:rsidR="00945A0B" w:rsidRDefault="00945A0B"/>
    <w:p w:rsidR="00945A0B" w:rsidRDefault="00945A0B"/>
    <w:p w:rsidR="00945A0B" w:rsidRPr="00945A0B" w:rsidRDefault="00945A0B"/>
    <w:p w:rsidR="00171EB8" w:rsidRDefault="00171EB8">
      <w:pPr>
        <w:rPr>
          <w:lang w:val="en-US"/>
        </w:rPr>
      </w:pPr>
    </w:p>
    <w:p w:rsidR="00171EB8" w:rsidRDefault="00171EB8">
      <w:pPr>
        <w:rPr>
          <w:lang w:val="en-US"/>
        </w:rPr>
      </w:pPr>
    </w:p>
    <w:p w:rsidR="00945A0B" w:rsidRDefault="00945A0B"/>
    <w:p w:rsidR="00945A0B" w:rsidRPr="00945A0B" w:rsidRDefault="00945A0B"/>
    <w:p w:rsidR="00151AAC" w:rsidRDefault="003E456A">
      <w:r>
        <w:lastRenderedPageBreak/>
        <w:t>Г</w:t>
      </w:r>
      <w:r w:rsidR="00BC7FEE">
        <w:t xml:space="preserve">РАФИК НА ДЕЙНОСТИТЕ НА ВЪТРЕШНА СИСТЕМА ЗА УПРАВЛЕНИЕ НА КАЧЕСТВОТО НА ОБРАЗОВАНИЕТО, ВЪЗПИТАНИЕТО И СОЦИЛИЗАЦИЯТА В ДЕТСКАТА ГРАДИНА </w:t>
      </w:r>
      <w:r w:rsidR="001B1BE8">
        <w:t xml:space="preserve"> „Д-Р СТАЙКО СТАЙКОВ”</w:t>
      </w:r>
    </w:p>
    <w:p w:rsidR="00151AAC" w:rsidRDefault="00151AAC"/>
    <w:p w:rsidR="00151AAC" w:rsidRDefault="00151AAC"/>
    <w:p w:rsidR="00151AAC" w:rsidRDefault="00151AAC"/>
    <w:p w:rsidR="00151AAC" w:rsidRDefault="00151AAC"/>
    <w:p w:rsidR="00151AAC" w:rsidRDefault="00151AAC"/>
    <w:p w:rsidR="00151AAC" w:rsidRDefault="00151AAC"/>
    <w:p w:rsidR="00151AAC" w:rsidRDefault="00151AAC"/>
    <w:p w:rsidR="00151AAC" w:rsidRDefault="00151AAC"/>
    <w:tbl>
      <w:tblPr>
        <w:tblStyle w:val="a4"/>
        <w:tblW w:w="0" w:type="auto"/>
        <w:tblLook w:val="04A0"/>
      </w:tblPr>
      <w:tblGrid>
        <w:gridCol w:w="534"/>
        <w:gridCol w:w="3576"/>
        <w:gridCol w:w="1836"/>
        <w:gridCol w:w="1554"/>
        <w:gridCol w:w="1788"/>
      </w:tblGrid>
      <w:tr w:rsidR="00151AAC" w:rsidTr="003C4FEE">
        <w:tc>
          <w:tcPr>
            <w:tcW w:w="534" w:type="dxa"/>
          </w:tcPr>
          <w:p w:rsidR="00151AAC" w:rsidRDefault="003C4FEE">
            <w:r>
              <w:t>№</w:t>
            </w:r>
          </w:p>
        </w:tc>
        <w:tc>
          <w:tcPr>
            <w:tcW w:w="3576" w:type="dxa"/>
          </w:tcPr>
          <w:p w:rsidR="00151AAC" w:rsidRDefault="003C4FEE">
            <w:r>
              <w:t>ЕТАПИ НА САМООЦЕНЯВАНЕТО</w:t>
            </w:r>
          </w:p>
        </w:tc>
        <w:tc>
          <w:tcPr>
            <w:tcW w:w="1836" w:type="dxa"/>
          </w:tcPr>
          <w:p w:rsidR="00151AAC" w:rsidRDefault="003C4FEE">
            <w:r>
              <w:t>ОТГОВОРНИК</w:t>
            </w:r>
          </w:p>
        </w:tc>
        <w:tc>
          <w:tcPr>
            <w:tcW w:w="1554" w:type="dxa"/>
          </w:tcPr>
          <w:p w:rsidR="00151AAC" w:rsidRDefault="003C4FEE">
            <w:r>
              <w:t>СРОК</w:t>
            </w:r>
          </w:p>
        </w:tc>
        <w:tc>
          <w:tcPr>
            <w:tcW w:w="1788" w:type="dxa"/>
          </w:tcPr>
          <w:p w:rsidR="00151AAC" w:rsidRDefault="003C4FEE">
            <w:r>
              <w:t>ЗАБЕЛЕЖКА</w:t>
            </w:r>
          </w:p>
        </w:tc>
      </w:tr>
      <w:tr w:rsidR="00151AAC" w:rsidTr="003C4FEE">
        <w:tc>
          <w:tcPr>
            <w:tcW w:w="534" w:type="dxa"/>
          </w:tcPr>
          <w:p w:rsidR="00151AAC" w:rsidRPr="00DA00E4" w:rsidRDefault="00DA00E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576" w:type="dxa"/>
          </w:tcPr>
          <w:p w:rsidR="00151AAC" w:rsidRDefault="00DA00E4">
            <w:r>
              <w:t>.</w:t>
            </w:r>
            <w:r w:rsidR="00E405B6">
              <w:t>Определяне на работната група за самооценяване на качеството</w:t>
            </w:r>
          </w:p>
        </w:tc>
        <w:tc>
          <w:tcPr>
            <w:tcW w:w="1836" w:type="dxa"/>
          </w:tcPr>
          <w:p w:rsidR="00151AAC" w:rsidRDefault="00E405B6">
            <w:r>
              <w:t>Директор</w:t>
            </w:r>
          </w:p>
        </w:tc>
        <w:tc>
          <w:tcPr>
            <w:tcW w:w="1554" w:type="dxa"/>
          </w:tcPr>
          <w:p w:rsidR="00151AAC" w:rsidRDefault="00DA00E4">
            <w:r>
              <w:t>До 1</w:t>
            </w:r>
            <w:r>
              <w:rPr>
                <w:lang w:val="en-US"/>
              </w:rPr>
              <w:t>6</w:t>
            </w:r>
            <w:r>
              <w:t>.</w:t>
            </w:r>
            <w:r>
              <w:rPr>
                <w:lang w:val="en-US"/>
              </w:rPr>
              <w:t>02</w:t>
            </w:r>
            <w:r>
              <w:t>.201</w:t>
            </w:r>
            <w:r>
              <w:rPr>
                <w:lang w:val="en-US"/>
              </w:rPr>
              <w:t>7</w:t>
            </w:r>
            <w:r w:rsidR="00366FEB">
              <w:t xml:space="preserve"> г.</w:t>
            </w:r>
          </w:p>
        </w:tc>
        <w:tc>
          <w:tcPr>
            <w:tcW w:w="1788" w:type="dxa"/>
          </w:tcPr>
          <w:p w:rsidR="00151AAC" w:rsidRDefault="00151AAC"/>
        </w:tc>
      </w:tr>
      <w:tr w:rsidR="00151AAC" w:rsidTr="003C4FEE">
        <w:tc>
          <w:tcPr>
            <w:tcW w:w="534" w:type="dxa"/>
          </w:tcPr>
          <w:p w:rsidR="00151AAC" w:rsidRPr="00DA00E4" w:rsidRDefault="00DA00E4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576" w:type="dxa"/>
          </w:tcPr>
          <w:p w:rsidR="00151AAC" w:rsidRDefault="002817DD">
            <w:r>
              <w:t>Инструктаж на членовете на работната група</w:t>
            </w:r>
          </w:p>
        </w:tc>
        <w:tc>
          <w:tcPr>
            <w:tcW w:w="1836" w:type="dxa"/>
          </w:tcPr>
          <w:p w:rsidR="00151AAC" w:rsidRDefault="00DA00E4">
            <w:r>
              <w:t>Директор</w:t>
            </w:r>
          </w:p>
        </w:tc>
        <w:tc>
          <w:tcPr>
            <w:tcW w:w="1554" w:type="dxa"/>
          </w:tcPr>
          <w:p w:rsidR="00151AAC" w:rsidRDefault="00390545">
            <w:r>
              <w:t xml:space="preserve">До </w:t>
            </w:r>
            <w:r>
              <w:rPr>
                <w:lang w:val="en-US"/>
              </w:rPr>
              <w:t>20</w:t>
            </w:r>
            <w:r>
              <w:t>.</w:t>
            </w:r>
            <w:r>
              <w:rPr>
                <w:lang w:val="en-US"/>
              </w:rPr>
              <w:t>02</w:t>
            </w:r>
            <w:r>
              <w:t>.201</w:t>
            </w:r>
            <w:r>
              <w:rPr>
                <w:lang w:val="en-US"/>
              </w:rPr>
              <w:t>7</w:t>
            </w:r>
            <w:r>
              <w:t xml:space="preserve"> г</w:t>
            </w:r>
          </w:p>
        </w:tc>
        <w:tc>
          <w:tcPr>
            <w:tcW w:w="1788" w:type="dxa"/>
          </w:tcPr>
          <w:p w:rsidR="00151AAC" w:rsidRDefault="00151AAC"/>
        </w:tc>
      </w:tr>
      <w:tr w:rsidR="00151AAC" w:rsidTr="003C4FEE">
        <w:tc>
          <w:tcPr>
            <w:tcW w:w="534" w:type="dxa"/>
          </w:tcPr>
          <w:p w:rsidR="00151AAC" w:rsidRPr="00DA00E4" w:rsidRDefault="00DA00E4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576" w:type="dxa"/>
          </w:tcPr>
          <w:p w:rsidR="00151AAC" w:rsidRDefault="002817DD">
            <w:r>
              <w:t>. Подготовка - определяне на дейностите, процедурите, критериите, показателите и инструментите за самооценяване</w:t>
            </w:r>
          </w:p>
        </w:tc>
        <w:tc>
          <w:tcPr>
            <w:tcW w:w="1836" w:type="dxa"/>
          </w:tcPr>
          <w:p w:rsidR="00151AAC" w:rsidRDefault="002817DD">
            <w:r>
              <w:t>Директор, РГСК</w:t>
            </w:r>
          </w:p>
        </w:tc>
        <w:tc>
          <w:tcPr>
            <w:tcW w:w="1554" w:type="dxa"/>
          </w:tcPr>
          <w:p w:rsidR="00151AAC" w:rsidRDefault="00151AAC"/>
        </w:tc>
        <w:tc>
          <w:tcPr>
            <w:tcW w:w="1788" w:type="dxa"/>
          </w:tcPr>
          <w:p w:rsidR="00151AAC" w:rsidRDefault="00151AAC"/>
        </w:tc>
      </w:tr>
      <w:tr w:rsidR="00151AAC" w:rsidTr="003C4FEE">
        <w:tc>
          <w:tcPr>
            <w:tcW w:w="534" w:type="dxa"/>
          </w:tcPr>
          <w:p w:rsidR="00151AAC" w:rsidRPr="00DA00E4" w:rsidRDefault="00DA00E4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576" w:type="dxa"/>
          </w:tcPr>
          <w:p w:rsidR="00151AAC" w:rsidRDefault="002817DD">
            <w:r>
              <w:t>Провеждане на информационна кампания сред учителите, другите педагогически специалисти и родителите</w:t>
            </w:r>
          </w:p>
        </w:tc>
        <w:tc>
          <w:tcPr>
            <w:tcW w:w="1836" w:type="dxa"/>
          </w:tcPr>
          <w:p w:rsidR="00151AAC" w:rsidRDefault="00DA00E4">
            <w:r>
              <w:t>Директор, РГСК</w:t>
            </w:r>
          </w:p>
        </w:tc>
        <w:tc>
          <w:tcPr>
            <w:tcW w:w="1554" w:type="dxa"/>
          </w:tcPr>
          <w:p w:rsidR="00151AAC" w:rsidRDefault="00151AAC"/>
        </w:tc>
        <w:tc>
          <w:tcPr>
            <w:tcW w:w="1788" w:type="dxa"/>
          </w:tcPr>
          <w:p w:rsidR="00151AAC" w:rsidRDefault="00151AAC"/>
        </w:tc>
      </w:tr>
      <w:tr w:rsidR="00151AAC" w:rsidTr="003C4FEE">
        <w:tc>
          <w:tcPr>
            <w:tcW w:w="534" w:type="dxa"/>
          </w:tcPr>
          <w:p w:rsidR="00151AAC" w:rsidRPr="00DA00E4" w:rsidRDefault="00DA00E4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576" w:type="dxa"/>
          </w:tcPr>
          <w:p w:rsidR="00151AAC" w:rsidRDefault="002817DD">
            <w:r>
              <w:t>Провеждане на самооценяването</w:t>
            </w:r>
          </w:p>
        </w:tc>
        <w:tc>
          <w:tcPr>
            <w:tcW w:w="1836" w:type="dxa"/>
          </w:tcPr>
          <w:p w:rsidR="00151AAC" w:rsidRDefault="00DA00E4">
            <w:r>
              <w:t>Директор, РГСК</w:t>
            </w:r>
          </w:p>
        </w:tc>
        <w:tc>
          <w:tcPr>
            <w:tcW w:w="1554" w:type="dxa"/>
          </w:tcPr>
          <w:p w:rsidR="00151AAC" w:rsidRDefault="00151AAC"/>
        </w:tc>
        <w:tc>
          <w:tcPr>
            <w:tcW w:w="1788" w:type="dxa"/>
          </w:tcPr>
          <w:p w:rsidR="00151AAC" w:rsidRDefault="00151AAC"/>
        </w:tc>
      </w:tr>
      <w:tr w:rsidR="00151AAC" w:rsidTr="003C4FEE">
        <w:tc>
          <w:tcPr>
            <w:tcW w:w="534" w:type="dxa"/>
          </w:tcPr>
          <w:p w:rsidR="00151AAC" w:rsidRPr="00DA00E4" w:rsidRDefault="00DA00E4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576" w:type="dxa"/>
          </w:tcPr>
          <w:p w:rsidR="00151AAC" w:rsidRDefault="002817DD">
            <w:r>
              <w:t>Обработване на информацията от проведеното самооценяване</w:t>
            </w:r>
          </w:p>
        </w:tc>
        <w:tc>
          <w:tcPr>
            <w:tcW w:w="1836" w:type="dxa"/>
          </w:tcPr>
          <w:p w:rsidR="00151AAC" w:rsidRDefault="00DA00E4">
            <w:r>
              <w:t>Директор, РГСК</w:t>
            </w:r>
          </w:p>
        </w:tc>
        <w:tc>
          <w:tcPr>
            <w:tcW w:w="1554" w:type="dxa"/>
          </w:tcPr>
          <w:p w:rsidR="00151AAC" w:rsidRDefault="00151AAC"/>
        </w:tc>
        <w:tc>
          <w:tcPr>
            <w:tcW w:w="1788" w:type="dxa"/>
          </w:tcPr>
          <w:p w:rsidR="00151AAC" w:rsidRDefault="00151AAC"/>
        </w:tc>
      </w:tr>
      <w:tr w:rsidR="00151AAC" w:rsidTr="003C4FEE">
        <w:tc>
          <w:tcPr>
            <w:tcW w:w="534" w:type="dxa"/>
          </w:tcPr>
          <w:p w:rsidR="00151AAC" w:rsidRPr="00DA00E4" w:rsidRDefault="00DA00E4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576" w:type="dxa"/>
          </w:tcPr>
          <w:p w:rsidR="00151AAC" w:rsidRDefault="002817DD">
            <w:r>
              <w:t>Анализиране на получените резултати от самооценяването</w:t>
            </w:r>
          </w:p>
        </w:tc>
        <w:tc>
          <w:tcPr>
            <w:tcW w:w="1836" w:type="dxa"/>
          </w:tcPr>
          <w:p w:rsidR="00151AAC" w:rsidRDefault="00DA00E4">
            <w:r>
              <w:t>Директор, РГСК</w:t>
            </w:r>
          </w:p>
        </w:tc>
        <w:tc>
          <w:tcPr>
            <w:tcW w:w="1554" w:type="dxa"/>
          </w:tcPr>
          <w:p w:rsidR="00151AAC" w:rsidRDefault="00151AAC"/>
        </w:tc>
        <w:tc>
          <w:tcPr>
            <w:tcW w:w="1788" w:type="dxa"/>
          </w:tcPr>
          <w:p w:rsidR="00151AAC" w:rsidRDefault="00151AAC"/>
        </w:tc>
      </w:tr>
      <w:tr w:rsidR="00151AAC" w:rsidTr="003C4FEE">
        <w:tc>
          <w:tcPr>
            <w:tcW w:w="534" w:type="dxa"/>
          </w:tcPr>
          <w:p w:rsidR="00151AAC" w:rsidRPr="00DA00E4" w:rsidRDefault="00DA00E4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576" w:type="dxa"/>
          </w:tcPr>
          <w:p w:rsidR="00151AAC" w:rsidRDefault="0052573D">
            <w:r>
              <w:t>. Предлагане на мерки за внасяне на подобрения в работата на институцията за повишаване на качеството на образование за достигане на ДОИ</w:t>
            </w:r>
          </w:p>
        </w:tc>
        <w:tc>
          <w:tcPr>
            <w:tcW w:w="1836" w:type="dxa"/>
          </w:tcPr>
          <w:p w:rsidR="00151AAC" w:rsidRDefault="00DA00E4">
            <w:r>
              <w:t>Директор, РГСК</w:t>
            </w:r>
          </w:p>
        </w:tc>
        <w:tc>
          <w:tcPr>
            <w:tcW w:w="1554" w:type="dxa"/>
          </w:tcPr>
          <w:p w:rsidR="00151AAC" w:rsidRDefault="00151AAC"/>
        </w:tc>
        <w:tc>
          <w:tcPr>
            <w:tcW w:w="1788" w:type="dxa"/>
          </w:tcPr>
          <w:p w:rsidR="00151AAC" w:rsidRDefault="00151AAC"/>
        </w:tc>
      </w:tr>
      <w:tr w:rsidR="00151AAC" w:rsidTr="003C4FEE">
        <w:tc>
          <w:tcPr>
            <w:tcW w:w="534" w:type="dxa"/>
          </w:tcPr>
          <w:p w:rsidR="00151AAC" w:rsidRPr="00DA00E4" w:rsidRDefault="00DA00E4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576" w:type="dxa"/>
          </w:tcPr>
          <w:p w:rsidR="00151AAC" w:rsidRDefault="0052573D">
            <w:r>
              <w:t>Изготвяне на доклад от самооценяването</w:t>
            </w:r>
          </w:p>
        </w:tc>
        <w:tc>
          <w:tcPr>
            <w:tcW w:w="1836" w:type="dxa"/>
          </w:tcPr>
          <w:p w:rsidR="00151AAC" w:rsidRDefault="00DA00E4">
            <w:r>
              <w:t>Директор, РГСК</w:t>
            </w:r>
          </w:p>
        </w:tc>
        <w:tc>
          <w:tcPr>
            <w:tcW w:w="1554" w:type="dxa"/>
          </w:tcPr>
          <w:p w:rsidR="00151AAC" w:rsidRDefault="00151AAC"/>
        </w:tc>
        <w:tc>
          <w:tcPr>
            <w:tcW w:w="1788" w:type="dxa"/>
          </w:tcPr>
          <w:p w:rsidR="00151AAC" w:rsidRDefault="00151AAC"/>
        </w:tc>
      </w:tr>
      <w:tr w:rsidR="00151AAC" w:rsidTr="003C4FEE">
        <w:tc>
          <w:tcPr>
            <w:tcW w:w="534" w:type="dxa"/>
          </w:tcPr>
          <w:p w:rsidR="00151AAC" w:rsidRPr="00DA00E4" w:rsidRDefault="00DA00E4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576" w:type="dxa"/>
          </w:tcPr>
          <w:p w:rsidR="00151AAC" w:rsidRDefault="0052573D">
            <w:r>
              <w:t>Утвърждаване на доклада от самооценяването</w:t>
            </w:r>
          </w:p>
        </w:tc>
        <w:tc>
          <w:tcPr>
            <w:tcW w:w="1836" w:type="dxa"/>
          </w:tcPr>
          <w:p w:rsidR="00151AAC" w:rsidRDefault="00151AAC"/>
        </w:tc>
        <w:tc>
          <w:tcPr>
            <w:tcW w:w="1554" w:type="dxa"/>
          </w:tcPr>
          <w:p w:rsidR="00151AAC" w:rsidRDefault="00151AAC"/>
        </w:tc>
        <w:tc>
          <w:tcPr>
            <w:tcW w:w="1788" w:type="dxa"/>
          </w:tcPr>
          <w:p w:rsidR="00151AAC" w:rsidRDefault="00151AAC"/>
        </w:tc>
      </w:tr>
      <w:tr w:rsidR="00151AAC" w:rsidTr="003C4FEE">
        <w:tc>
          <w:tcPr>
            <w:tcW w:w="534" w:type="dxa"/>
          </w:tcPr>
          <w:p w:rsidR="00151AAC" w:rsidRDefault="00151AAC"/>
        </w:tc>
        <w:tc>
          <w:tcPr>
            <w:tcW w:w="3576" w:type="dxa"/>
          </w:tcPr>
          <w:p w:rsidR="00151AAC" w:rsidRDefault="00151AAC"/>
        </w:tc>
        <w:tc>
          <w:tcPr>
            <w:tcW w:w="1836" w:type="dxa"/>
          </w:tcPr>
          <w:p w:rsidR="00151AAC" w:rsidRDefault="00151AAC"/>
        </w:tc>
        <w:tc>
          <w:tcPr>
            <w:tcW w:w="1554" w:type="dxa"/>
          </w:tcPr>
          <w:p w:rsidR="00151AAC" w:rsidRDefault="00151AAC"/>
        </w:tc>
        <w:tc>
          <w:tcPr>
            <w:tcW w:w="1788" w:type="dxa"/>
          </w:tcPr>
          <w:p w:rsidR="00151AAC" w:rsidRDefault="00151AAC"/>
        </w:tc>
      </w:tr>
    </w:tbl>
    <w:p w:rsidR="003E456A" w:rsidRDefault="003E456A"/>
    <w:p w:rsidR="003E456A" w:rsidRDefault="003E456A"/>
    <w:p w:rsidR="003E456A" w:rsidRPr="00BC7FEE" w:rsidRDefault="003E456A">
      <w:pPr>
        <w:rPr>
          <w:lang w:val="en-US"/>
        </w:rPr>
      </w:pPr>
    </w:p>
    <w:sectPr w:rsidR="003E456A" w:rsidRPr="00BC7FEE" w:rsidSect="00EA5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6122B"/>
    <w:multiLevelType w:val="hybridMultilevel"/>
    <w:tmpl w:val="0924FEE2"/>
    <w:lvl w:ilvl="0" w:tplc="51BAA142">
      <w:start w:val="1"/>
      <w:numFmt w:val="upperLetter"/>
      <w:lvlText w:val="%1."/>
      <w:lvlJc w:val="left"/>
      <w:pPr>
        <w:ind w:left="157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295" w:hanging="360"/>
      </w:pPr>
    </w:lvl>
    <w:lvl w:ilvl="2" w:tplc="0402001B" w:tentative="1">
      <w:start w:val="1"/>
      <w:numFmt w:val="lowerRoman"/>
      <w:lvlText w:val="%3."/>
      <w:lvlJc w:val="right"/>
      <w:pPr>
        <w:ind w:left="3015" w:hanging="180"/>
      </w:pPr>
    </w:lvl>
    <w:lvl w:ilvl="3" w:tplc="0402000F" w:tentative="1">
      <w:start w:val="1"/>
      <w:numFmt w:val="decimal"/>
      <w:lvlText w:val="%4."/>
      <w:lvlJc w:val="left"/>
      <w:pPr>
        <w:ind w:left="3735" w:hanging="360"/>
      </w:pPr>
    </w:lvl>
    <w:lvl w:ilvl="4" w:tplc="04020019" w:tentative="1">
      <w:start w:val="1"/>
      <w:numFmt w:val="lowerLetter"/>
      <w:lvlText w:val="%5."/>
      <w:lvlJc w:val="left"/>
      <w:pPr>
        <w:ind w:left="4455" w:hanging="360"/>
      </w:pPr>
    </w:lvl>
    <w:lvl w:ilvl="5" w:tplc="0402001B" w:tentative="1">
      <w:start w:val="1"/>
      <w:numFmt w:val="lowerRoman"/>
      <w:lvlText w:val="%6."/>
      <w:lvlJc w:val="right"/>
      <w:pPr>
        <w:ind w:left="5175" w:hanging="180"/>
      </w:pPr>
    </w:lvl>
    <w:lvl w:ilvl="6" w:tplc="0402000F" w:tentative="1">
      <w:start w:val="1"/>
      <w:numFmt w:val="decimal"/>
      <w:lvlText w:val="%7."/>
      <w:lvlJc w:val="left"/>
      <w:pPr>
        <w:ind w:left="5895" w:hanging="360"/>
      </w:pPr>
    </w:lvl>
    <w:lvl w:ilvl="7" w:tplc="04020019" w:tentative="1">
      <w:start w:val="1"/>
      <w:numFmt w:val="lowerLetter"/>
      <w:lvlText w:val="%8."/>
      <w:lvlJc w:val="left"/>
      <w:pPr>
        <w:ind w:left="6615" w:hanging="360"/>
      </w:pPr>
    </w:lvl>
    <w:lvl w:ilvl="8" w:tplc="0402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">
    <w:nsid w:val="55F01FED"/>
    <w:multiLevelType w:val="hybridMultilevel"/>
    <w:tmpl w:val="FCD659A2"/>
    <w:lvl w:ilvl="0" w:tplc="EC90FB2A">
      <w:start w:val="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5AA0738B"/>
    <w:multiLevelType w:val="hybridMultilevel"/>
    <w:tmpl w:val="92565302"/>
    <w:lvl w:ilvl="0" w:tplc="3380327E">
      <w:start w:val="1"/>
      <w:numFmt w:val="decimal"/>
      <w:lvlText w:val="%1."/>
      <w:lvlJc w:val="left"/>
      <w:pPr>
        <w:ind w:left="112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61E2770B"/>
    <w:multiLevelType w:val="hybridMultilevel"/>
    <w:tmpl w:val="94DA163A"/>
    <w:lvl w:ilvl="0" w:tplc="039CF9D2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669E7B4A"/>
    <w:multiLevelType w:val="hybridMultilevel"/>
    <w:tmpl w:val="8612C25E"/>
    <w:lvl w:ilvl="0" w:tplc="FE62B35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67DA5ED2"/>
    <w:multiLevelType w:val="hybridMultilevel"/>
    <w:tmpl w:val="845C41C6"/>
    <w:lvl w:ilvl="0" w:tplc="B69E54DA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698675E2"/>
    <w:multiLevelType w:val="hybridMultilevel"/>
    <w:tmpl w:val="02605D0A"/>
    <w:lvl w:ilvl="0" w:tplc="76729274">
      <w:start w:val="1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6C095B82"/>
    <w:multiLevelType w:val="hybridMultilevel"/>
    <w:tmpl w:val="41EC7F20"/>
    <w:lvl w:ilvl="0" w:tplc="45286760">
      <w:start w:val="1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7ACB0292"/>
    <w:multiLevelType w:val="hybridMultilevel"/>
    <w:tmpl w:val="0EE84724"/>
    <w:lvl w:ilvl="0" w:tplc="EA847BA6">
      <w:start w:val="1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8"/>
  </w:num>
  <w:num w:numId="6">
    <w:abstractNumId w:val="6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characterSpacingControl w:val="doNotCompress"/>
  <w:compat/>
  <w:rsids>
    <w:rsidRoot w:val="004347BC"/>
    <w:rsid w:val="0009352D"/>
    <w:rsid w:val="00151AAC"/>
    <w:rsid w:val="00171EB8"/>
    <w:rsid w:val="00181D56"/>
    <w:rsid w:val="001B1BE8"/>
    <w:rsid w:val="001E50B3"/>
    <w:rsid w:val="0023775C"/>
    <w:rsid w:val="002817DD"/>
    <w:rsid w:val="002C0614"/>
    <w:rsid w:val="002E2F01"/>
    <w:rsid w:val="0030202F"/>
    <w:rsid w:val="00366FEB"/>
    <w:rsid w:val="00390545"/>
    <w:rsid w:val="003C3F41"/>
    <w:rsid w:val="003C4FEE"/>
    <w:rsid w:val="003D2B0C"/>
    <w:rsid w:val="003D6DF4"/>
    <w:rsid w:val="003E456A"/>
    <w:rsid w:val="004027ED"/>
    <w:rsid w:val="00411655"/>
    <w:rsid w:val="004347BC"/>
    <w:rsid w:val="004A0137"/>
    <w:rsid w:val="0052573D"/>
    <w:rsid w:val="0059459D"/>
    <w:rsid w:val="006B3F66"/>
    <w:rsid w:val="0073342A"/>
    <w:rsid w:val="007D3F28"/>
    <w:rsid w:val="00890CF5"/>
    <w:rsid w:val="00945A0B"/>
    <w:rsid w:val="00994C16"/>
    <w:rsid w:val="009C0D7C"/>
    <w:rsid w:val="00A230CA"/>
    <w:rsid w:val="00A27348"/>
    <w:rsid w:val="00A8711C"/>
    <w:rsid w:val="00AE2381"/>
    <w:rsid w:val="00B03478"/>
    <w:rsid w:val="00BA7A0D"/>
    <w:rsid w:val="00BC7FEE"/>
    <w:rsid w:val="00D037C3"/>
    <w:rsid w:val="00D75BC9"/>
    <w:rsid w:val="00D86014"/>
    <w:rsid w:val="00DA00E4"/>
    <w:rsid w:val="00DB2800"/>
    <w:rsid w:val="00E405B6"/>
    <w:rsid w:val="00EA5E39"/>
    <w:rsid w:val="00F83575"/>
    <w:rsid w:val="00FB3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5E3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614"/>
    <w:pPr>
      <w:ind w:left="720"/>
      <w:contextualSpacing/>
    </w:pPr>
  </w:style>
  <w:style w:type="table" w:styleId="a4">
    <w:name w:val="Table Grid"/>
    <w:basedOn w:val="a1"/>
    <w:rsid w:val="00151AA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020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dg.strelcha@dir.bg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esktop\&#1084;&#1084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мм</Template>
  <TotalTime>179</TotalTime>
  <Pages>1</Pages>
  <Words>2658</Words>
  <Characters>15156</Characters>
  <Application>Microsoft Office Word</Application>
  <DocSecurity>0</DocSecurity>
  <Lines>126</Lines>
  <Paragraphs>35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32</cp:revision>
  <dcterms:created xsi:type="dcterms:W3CDTF">2017-02-17T12:28:00Z</dcterms:created>
  <dcterms:modified xsi:type="dcterms:W3CDTF">2017-11-23T09:17:00Z</dcterms:modified>
</cp:coreProperties>
</file>